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566" w:rsidRPr="00914566" w:rsidRDefault="004218DA" w:rsidP="00914566">
      <w:pPr>
        <w:rPr>
          <w:rFonts w:ascii="Arial" w:hAnsi="Arial" w:cs="Arial"/>
          <w:b/>
          <w:lang w:val="es-ES_tradnl"/>
        </w:rPr>
      </w:pPr>
      <w:r w:rsidRPr="00914566">
        <w:rPr>
          <w:rFonts w:ascii="Arial" w:hAnsi="Arial" w:cs="Arial"/>
          <w:b/>
          <w:lang w:val="es-ES_tradnl"/>
        </w:rPr>
        <w:t xml:space="preserve">INICIO  </w:t>
      </w:r>
      <w:r w:rsidR="00914566">
        <w:rPr>
          <w:rFonts w:ascii="Arial" w:hAnsi="Arial" w:cs="Arial"/>
          <w:b/>
          <w:lang w:val="es-ES_tradnl"/>
        </w:rPr>
        <w:t xml:space="preserve">  </w:t>
      </w:r>
      <w:r w:rsidRPr="00914566">
        <w:rPr>
          <w:rFonts w:ascii="Arial" w:hAnsi="Arial" w:cs="Arial"/>
          <w:b/>
          <w:lang w:val="es-ES_tradnl"/>
        </w:rPr>
        <w:t xml:space="preserve">  </w:t>
      </w:r>
      <w:r w:rsidR="00914566">
        <w:rPr>
          <w:rFonts w:ascii="Arial" w:hAnsi="Arial" w:cs="Arial"/>
          <w:b/>
          <w:lang w:val="es-ES_tradnl"/>
        </w:rPr>
        <w:t>¿QUIÉ</w:t>
      </w:r>
      <w:r w:rsidRPr="00914566">
        <w:rPr>
          <w:rFonts w:ascii="Arial" w:hAnsi="Arial" w:cs="Arial"/>
          <w:b/>
          <w:lang w:val="es-ES_tradnl"/>
        </w:rPr>
        <w:t xml:space="preserve">NES </w:t>
      </w:r>
      <w:r w:rsidR="00914566" w:rsidRPr="00914566">
        <w:rPr>
          <w:rFonts w:ascii="Arial" w:hAnsi="Arial" w:cs="Arial"/>
          <w:b/>
          <w:lang w:val="es-ES_tradnl"/>
        </w:rPr>
        <w:t>SOMOS?</w:t>
      </w:r>
      <w:r w:rsidRPr="00914566">
        <w:rPr>
          <w:rFonts w:ascii="Arial" w:hAnsi="Arial" w:cs="Arial"/>
          <w:b/>
          <w:lang w:val="es-ES_tradnl"/>
        </w:rPr>
        <w:t xml:space="preserve">  </w:t>
      </w:r>
      <w:r w:rsidR="00914566">
        <w:rPr>
          <w:rFonts w:ascii="Arial" w:hAnsi="Arial" w:cs="Arial"/>
          <w:b/>
          <w:lang w:val="es-ES_tradnl"/>
        </w:rPr>
        <w:t xml:space="preserve">    </w:t>
      </w:r>
      <w:r w:rsidRPr="00914566">
        <w:rPr>
          <w:rFonts w:ascii="Arial" w:hAnsi="Arial" w:cs="Arial"/>
          <w:b/>
          <w:lang w:val="es-ES_tradnl"/>
        </w:rPr>
        <w:t xml:space="preserve"> INGENIERÍA DE</w:t>
      </w:r>
      <w:r w:rsidR="00914566" w:rsidRPr="00914566">
        <w:rPr>
          <w:rFonts w:ascii="Arial" w:hAnsi="Arial" w:cs="Arial"/>
          <w:b/>
          <w:lang w:val="es-ES_tradnl"/>
        </w:rPr>
        <w:t xml:space="preserve"> INSTALACIONES </w:t>
      </w:r>
      <w:r w:rsidR="00914566">
        <w:rPr>
          <w:rFonts w:ascii="Arial" w:hAnsi="Arial" w:cs="Arial"/>
          <w:b/>
          <w:lang w:val="es-ES_tradnl"/>
        </w:rPr>
        <w:t xml:space="preserve">  </w:t>
      </w:r>
      <w:r w:rsidRPr="00914566">
        <w:rPr>
          <w:rFonts w:ascii="Arial" w:hAnsi="Arial" w:cs="Arial"/>
          <w:b/>
          <w:lang w:val="es-ES_tradnl"/>
        </w:rPr>
        <w:t xml:space="preserve"> </w:t>
      </w:r>
      <w:r w:rsidR="00914566">
        <w:rPr>
          <w:rFonts w:ascii="Arial" w:hAnsi="Arial" w:cs="Arial"/>
          <w:b/>
          <w:lang w:val="es-ES_tradnl"/>
        </w:rPr>
        <w:t xml:space="preserve">  </w:t>
      </w:r>
      <w:r w:rsidR="00F12CEE" w:rsidRPr="00914566">
        <w:rPr>
          <w:rFonts w:ascii="Arial" w:hAnsi="Arial" w:cs="Arial"/>
          <w:b/>
          <w:lang w:val="es-ES_tradnl"/>
        </w:rPr>
        <w:t>EFICIENCIA</w:t>
      </w:r>
      <w:r w:rsidR="00914566" w:rsidRPr="00914566">
        <w:rPr>
          <w:rFonts w:ascii="Arial" w:hAnsi="Arial" w:cs="Arial"/>
          <w:b/>
          <w:lang w:val="es-ES_tradnl"/>
        </w:rPr>
        <w:t xml:space="preserve"> ENERGÉTICA</w:t>
      </w:r>
      <w:r w:rsidRPr="00914566">
        <w:rPr>
          <w:rFonts w:ascii="Arial" w:hAnsi="Arial" w:cs="Arial"/>
          <w:b/>
          <w:lang w:val="es-ES_tradnl"/>
        </w:rPr>
        <w:t xml:space="preserve"> </w:t>
      </w:r>
      <w:r w:rsidR="00914566">
        <w:rPr>
          <w:rFonts w:ascii="Arial" w:hAnsi="Arial" w:cs="Arial"/>
          <w:b/>
          <w:lang w:val="es-ES_tradnl"/>
        </w:rPr>
        <w:t xml:space="preserve">    </w:t>
      </w:r>
      <w:r w:rsidRPr="00914566">
        <w:rPr>
          <w:rFonts w:ascii="Arial" w:hAnsi="Arial" w:cs="Arial"/>
          <w:b/>
          <w:lang w:val="es-ES_tradnl"/>
        </w:rPr>
        <w:t xml:space="preserve"> INGENIERÍA DE</w:t>
      </w:r>
      <w:r w:rsidR="00914566">
        <w:rPr>
          <w:rFonts w:ascii="Arial" w:hAnsi="Arial" w:cs="Arial"/>
          <w:b/>
          <w:lang w:val="es-ES_tradnl"/>
        </w:rPr>
        <w:t xml:space="preserve"> </w:t>
      </w:r>
      <w:r w:rsidR="00914566" w:rsidRPr="00914566">
        <w:rPr>
          <w:rFonts w:ascii="Arial" w:hAnsi="Arial" w:cs="Arial"/>
          <w:b/>
          <w:lang w:val="es-ES_tradnl"/>
        </w:rPr>
        <w:t>PULVERIZACIÓN</w:t>
      </w:r>
      <w:r w:rsidRPr="00914566">
        <w:rPr>
          <w:rFonts w:ascii="Arial" w:hAnsi="Arial" w:cs="Arial"/>
          <w:b/>
          <w:lang w:val="es-ES_tradnl"/>
        </w:rPr>
        <w:t xml:space="preserve">   </w:t>
      </w:r>
      <w:r w:rsidR="00914566">
        <w:rPr>
          <w:rFonts w:ascii="Arial" w:hAnsi="Arial" w:cs="Arial"/>
          <w:b/>
          <w:lang w:val="es-ES_tradnl"/>
        </w:rPr>
        <w:t xml:space="preserve">   </w:t>
      </w:r>
      <w:r w:rsidRPr="00914566">
        <w:rPr>
          <w:rFonts w:ascii="Arial" w:hAnsi="Arial" w:cs="Arial"/>
          <w:b/>
          <w:color w:val="92D050"/>
          <w:lang w:val="es-ES_tradnl"/>
        </w:rPr>
        <w:t>REFERENCIAS</w:t>
      </w:r>
      <w:r w:rsidRPr="00914566">
        <w:rPr>
          <w:rFonts w:ascii="Arial" w:hAnsi="Arial" w:cs="Arial"/>
          <w:b/>
          <w:lang w:val="es-ES_tradnl"/>
        </w:rPr>
        <w:t xml:space="preserve"> </w:t>
      </w:r>
      <w:r w:rsidRPr="00914566">
        <w:rPr>
          <w:rFonts w:ascii="Arial" w:hAnsi="Arial" w:cs="Arial"/>
          <w:b/>
          <w:lang w:val="es-ES_tradnl"/>
        </w:rPr>
        <w:tab/>
      </w:r>
    </w:p>
    <w:p w:rsidR="004218DA" w:rsidRDefault="004218DA" w:rsidP="008874E5">
      <w:pPr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ab/>
      </w:r>
      <w:r>
        <w:rPr>
          <w:rFonts w:ascii="Arial" w:hAnsi="Arial" w:cs="Arial"/>
          <w:b/>
          <w:sz w:val="22"/>
          <w:szCs w:val="22"/>
          <w:lang w:val="es-ES_tradnl"/>
        </w:rPr>
        <w:tab/>
      </w:r>
      <w:r>
        <w:rPr>
          <w:rFonts w:ascii="Arial" w:hAnsi="Arial" w:cs="Arial"/>
          <w:b/>
          <w:sz w:val="22"/>
          <w:szCs w:val="22"/>
          <w:lang w:val="es-ES_tradnl"/>
        </w:rPr>
        <w:tab/>
      </w:r>
      <w:r>
        <w:rPr>
          <w:rFonts w:ascii="Arial" w:hAnsi="Arial" w:cs="Arial"/>
          <w:b/>
          <w:sz w:val="22"/>
          <w:szCs w:val="22"/>
          <w:lang w:val="es-ES_tradnl"/>
        </w:rPr>
        <w:tab/>
        <w:t xml:space="preserve">    </w:t>
      </w:r>
    </w:p>
    <w:p w:rsidR="00F3486E" w:rsidRPr="00F3486E" w:rsidRDefault="00C2002B" w:rsidP="00F3486E">
      <w:pPr>
        <w:pStyle w:val="Ttulo1"/>
        <w:spacing w:after="240"/>
        <w:rPr>
          <w:b/>
          <w:sz w:val="56"/>
          <w:szCs w:val="56"/>
        </w:rPr>
      </w:pPr>
      <w:r>
        <w:rPr>
          <w:noProof/>
        </w:rPr>
        <w:pict>
          <v:group id="Grupo 43" o:spid="_x0000_s1026" style="position:absolute;margin-left:538pt;margin-top:188.6pt;width:267.7pt;height:291.1pt;z-index:251659264;mso-width-percent:320;mso-position-horizontal-relative:page;mso-position-vertical-relative:page;mso-width-percent:320" coordsize="24758,95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">
            <v:rect id="AutoShape 14" o:spid="_x0000_s1027" style="position:absolute;width:24758;height:95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H3ZMIA&#10;AADbAAAADwAAAGRycy9kb3ducmV2LnhtbESPS4vCQBCE74L/YWjBi6wTRYIbHUV3WRBvPnbPbabz&#10;wExPyEw0++8dQfBYVNVX1HLdmUrcqHGlZQWTcQSCOLW65FzB+fTzMQfhPLLGyjIp+CcH61W/t8RE&#10;2zsf6Hb0uQgQdgkqKLyvEyldWpBBN7Y1cfAy2xj0QTa51A3eA9xUchpFsTRYclgosKavgtLrsTUK&#10;9Pf+9zNut5y5+Krbv40c4SVTajjoNgsQnjr/Dr/aO61gNoPnl/A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sfdkwgAAANsAAAAPAAAAAAAAAAAAAAAAAJgCAABkcnMvZG93&#10;bnJldi54bWxQSwUGAAAAAAQABAD1AAAAhwMAAAAA&#10;" fillcolor="white [3212]" strokecolor="#938953 [1614]" strokeweight="1.25pt">
              <v:textbox inset="14.4pt,36pt,14.4pt,5.76pt">
                <w:txbxContent>
                  <w:p w:rsidR="00F3486E" w:rsidRPr="00C2002B" w:rsidRDefault="00F3486E">
                    <w:pPr>
                      <w:pStyle w:val="Ttulo1"/>
                      <w:spacing w:after="240"/>
                      <w:rPr>
                        <w:b/>
                        <w:color w:val="FFC000"/>
                        <w:sz w:val="40"/>
                        <w:szCs w:val="40"/>
                      </w:rPr>
                    </w:pPr>
                    <w:r w:rsidRPr="00C2002B">
                      <w:rPr>
                        <w:rFonts w:cs="Arial"/>
                        <w:color w:val="FFC000"/>
                        <w:sz w:val="20"/>
                        <w:u w:val="single"/>
                      </w:rPr>
                      <w:t>PROYECTOS SIGNIFICATIVOS</w:t>
                    </w:r>
                  </w:p>
                  <w:p w:rsidR="00F3486E" w:rsidRPr="00DF4E18" w:rsidRDefault="00F3486E">
                    <w:pPr>
                      <w:spacing w:line="480" w:lineRule="auto"/>
                      <w:rPr>
                        <w:rFonts w:ascii="Arial Narrow" w:hAnsi="Arial Narrow" w:cs="Arial"/>
                        <w:noProof/>
                        <w:sz w:val="18"/>
                        <w:szCs w:val="18"/>
                        <w:lang w:val="es-ES_tradnl" w:eastAsia="es-ES_tradnl"/>
                      </w:rPr>
                    </w:pPr>
                    <w:r w:rsidRPr="00DF4E18">
                      <w:rPr>
                        <w:rFonts w:ascii="Arial Narrow" w:hAnsi="Arial Narrow" w:cs="Arial"/>
                        <w:noProof/>
                        <w:sz w:val="18"/>
                        <w:szCs w:val="18"/>
                        <w:lang w:val="es-ES_tradnl" w:eastAsia="es-ES_tradnl"/>
                      </w:rPr>
                      <w:t>PLANTA NUTRISERVICE ( B BRAUN)</w:t>
                    </w:r>
                  </w:p>
                  <w:p w:rsidR="00F3486E" w:rsidRPr="00DF4E18" w:rsidRDefault="00F3486E">
                    <w:pPr>
                      <w:spacing w:line="480" w:lineRule="auto"/>
                      <w:rPr>
                        <w:rFonts w:ascii="Arial Narrow" w:hAnsi="Arial Narrow" w:cs="Arial"/>
                        <w:noProof/>
                        <w:sz w:val="18"/>
                        <w:szCs w:val="18"/>
                        <w:lang w:val="es-ES_tradnl" w:eastAsia="es-ES_tradnl"/>
                      </w:rPr>
                    </w:pPr>
                    <w:r w:rsidRPr="00DF4E18">
                      <w:rPr>
                        <w:rFonts w:ascii="Arial Narrow" w:hAnsi="Arial Narrow" w:cs="Arial"/>
                        <w:noProof/>
                        <w:sz w:val="18"/>
                        <w:szCs w:val="18"/>
                        <w:lang w:val="es-ES_tradnl" w:eastAsia="es-ES_tradnl"/>
                      </w:rPr>
                      <w:t>PROYECTO GALILEO (INTA)</w:t>
                    </w:r>
                  </w:p>
                  <w:p w:rsidR="00F3486E" w:rsidRPr="00DF4E18" w:rsidRDefault="00F3486E">
                    <w:pPr>
                      <w:spacing w:line="480" w:lineRule="auto"/>
                      <w:rPr>
                        <w:rFonts w:ascii="Arial Narrow" w:hAnsi="Arial Narrow" w:cs="Arial"/>
                        <w:sz w:val="18"/>
                        <w:szCs w:val="18"/>
                      </w:rPr>
                    </w:pPr>
                    <w:r w:rsidRPr="00DF4E18">
                      <w:rPr>
                        <w:rFonts w:ascii="Arial Narrow" w:hAnsi="Arial Narrow" w:cs="Arial"/>
                        <w:sz w:val="18"/>
                        <w:szCs w:val="18"/>
                      </w:rPr>
                      <w:t>REFORMA INSTALACIONES BBVA SEGUROS</w:t>
                    </w:r>
                  </w:p>
                  <w:p w:rsidR="00F3486E" w:rsidRPr="00DF4E18" w:rsidRDefault="00F3486E">
                    <w:pPr>
                      <w:spacing w:line="480" w:lineRule="auto"/>
                      <w:rPr>
                        <w:rFonts w:ascii="Arial Narrow" w:hAnsi="Arial Narrow" w:cs="Arial"/>
                        <w:sz w:val="18"/>
                        <w:szCs w:val="18"/>
                      </w:rPr>
                    </w:pPr>
                    <w:r w:rsidRPr="00DF4E18">
                      <w:rPr>
                        <w:rFonts w:ascii="Arial Narrow" w:hAnsi="Arial Narrow" w:cs="Arial"/>
                        <w:sz w:val="18"/>
                        <w:szCs w:val="18"/>
                      </w:rPr>
                      <w:t>REFORMA  INSTALACIONES EDIFICIO  Bº POPULAR</w:t>
                    </w:r>
                  </w:p>
                  <w:p w:rsidR="00F3486E" w:rsidRPr="00DF4E18" w:rsidRDefault="00F3486E">
                    <w:pPr>
                      <w:spacing w:line="480" w:lineRule="auto"/>
                      <w:rPr>
                        <w:rFonts w:ascii="Arial Narrow" w:hAnsi="Arial Narrow" w:cs="Arial"/>
                        <w:sz w:val="18"/>
                        <w:szCs w:val="18"/>
                      </w:rPr>
                    </w:pPr>
                    <w:r w:rsidRPr="00DF4E18">
                      <w:rPr>
                        <w:rFonts w:ascii="Arial Narrow" w:hAnsi="Arial Narrow" w:cs="Arial"/>
                        <w:sz w:val="18"/>
                        <w:szCs w:val="18"/>
                      </w:rPr>
                      <w:t>BODEGA VINO TAGONIUS</w:t>
                    </w:r>
                  </w:p>
                  <w:p w:rsidR="00F3486E" w:rsidRPr="00DF4E18" w:rsidRDefault="00F3486E">
                    <w:pPr>
                      <w:spacing w:line="480" w:lineRule="auto"/>
                      <w:rPr>
                        <w:rFonts w:ascii="Arial Narrow" w:hAnsi="Arial Narrow" w:cs="Arial"/>
                        <w:sz w:val="18"/>
                        <w:szCs w:val="18"/>
                      </w:rPr>
                    </w:pPr>
                    <w:r w:rsidRPr="00DF4E18">
                      <w:rPr>
                        <w:rFonts w:ascii="Arial Narrow" w:hAnsi="Arial Narrow" w:cs="Arial"/>
                        <w:sz w:val="18"/>
                        <w:szCs w:val="18"/>
                      </w:rPr>
                      <w:t>INSTALACIONES EMBOTELLADORA SIERRA DE CAZORLA</w:t>
                    </w:r>
                  </w:p>
                  <w:p w:rsidR="00F3486E" w:rsidRPr="00DF4E18" w:rsidRDefault="00F3486E">
                    <w:pPr>
                      <w:spacing w:line="480" w:lineRule="auto"/>
                      <w:rPr>
                        <w:rFonts w:ascii="Arial Narrow" w:hAnsi="Arial Narrow" w:cs="Arial"/>
                        <w:sz w:val="18"/>
                        <w:szCs w:val="18"/>
                      </w:rPr>
                    </w:pPr>
                    <w:r w:rsidRPr="00DF4E18">
                      <w:rPr>
                        <w:rFonts w:ascii="Arial Narrow" w:hAnsi="Arial Narrow" w:cs="Arial"/>
                        <w:sz w:val="18"/>
                        <w:szCs w:val="18"/>
                      </w:rPr>
                      <w:t xml:space="preserve">INSTALACIONES EDIFICIO </w:t>
                    </w:r>
                    <w:r w:rsidR="00C2002B">
                      <w:rPr>
                        <w:rFonts w:ascii="Arial Narrow" w:hAnsi="Arial Narrow" w:cs="Arial"/>
                        <w:sz w:val="18"/>
                        <w:szCs w:val="18"/>
                      </w:rPr>
                      <w:t>O</w:t>
                    </w:r>
                    <w:r w:rsidRPr="00DF4E18">
                      <w:rPr>
                        <w:rFonts w:ascii="Arial Narrow" w:hAnsi="Arial Narrow" w:cs="Arial"/>
                        <w:sz w:val="18"/>
                        <w:szCs w:val="18"/>
                      </w:rPr>
                      <w:t>P</w:t>
                    </w:r>
                    <w:r w:rsidR="00C2002B">
                      <w:rPr>
                        <w:rFonts w:ascii="Arial Narrow" w:hAnsi="Arial Narrow" w:cs="Arial"/>
                        <w:sz w:val="18"/>
                        <w:szCs w:val="18"/>
                      </w:rPr>
                      <w:t>+</w:t>
                    </w:r>
                    <w:bookmarkStart w:id="0" w:name="_GoBack"/>
                    <w:bookmarkEnd w:id="0"/>
                    <w:r w:rsidRPr="00DF4E18">
                      <w:rPr>
                        <w:rFonts w:ascii="Arial Narrow" w:hAnsi="Arial Narrow" w:cs="Arial"/>
                        <w:sz w:val="18"/>
                        <w:szCs w:val="18"/>
                      </w:rPr>
                      <w:t xml:space="preserve">PLUS </w:t>
                    </w:r>
                    <w:r w:rsidR="00DF4E18" w:rsidRPr="00DF4E18">
                      <w:rPr>
                        <w:rFonts w:ascii="Arial Narrow" w:hAnsi="Arial Narrow" w:cs="Arial"/>
                        <w:sz w:val="18"/>
                        <w:szCs w:val="18"/>
                      </w:rPr>
                      <w:t>–</w:t>
                    </w:r>
                    <w:r w:rsidRPr="00DF4E18">
                      <w:rPr>
                        <w:rFonts w:ascii="Arial Narrow" w:hAnsi="Arial Narrow" w:cs="Arial"/>
                        <w:sz w:val="18"/>
                        <w:szCs w:val="18"/>
                      </w:rPr>
                      <w:t xml:space="preserve"> MALAGA</w:t>
                    </w:r>
                  </w:p>
                  <w:p w:rsidR="00DF4E18" w:rsidRPr="00DF4E18" w:rsidRDefault="00DF4E18">
                    <w:pPr>
                      <w:spacing w:line="480" w:lineRule="auto"/>
                      <w:rPr>
                        <w:rFonts w:ascii="Arial Narrow" w:hAnsi="Arial Narrow" w:cs="Arial"/>
                        <w:sz w:val="18"/>
                        <w:szCs w:val="18"/>
                      </w:rPr>
                    </w:pPr>
                    <w:r w:rsidRPr="00DF4E18">
                      <w:rPr>
                        <w:rFonts w:ascii="Arial Narrow" w:hAnsi="Arial Narrow" w:cs="Arial"/>
                        <w:sz w:val="18"/>
                        <w:szCs w:val="18"/>
                      </w:rPr>
                      <w:t>REFORMA EDIFICIO BBVA LA PALMERA-SEVILLA</w:t>
                    </w:r>
                  </w:p>
                  <w:p w:rsidR="00DF4E18" w:rsidRDefault="00DF4E18">
                    <w:pPr>
                      <w:spacing w:line="480" w:lineRule="auto"/>
                      <w:rPr>
                        <w:rFonts w:ascii="Arial Narrow" w:hAnsi="Arial Narrow" w:cs="Arial"/>
                        <w:sz w:val="18"/>
                        <w:szCs w:val="18"/>
                      </w:rPr>
                    </w:pPr>
                    <w:r w:rsidRPr="00DF4E18">
                      <w:rPr>
                        <w:rFonts w:ascii="Arial Narrow" w:hAnsi="Arial Narrow" w:cs="Arial"/>
                        <w:sz w:val="18"/>
                        <w:szCs w:val="18"/>
                      </w:rPr>
                      <w:t>SUSTITUCIÓN MÁQUINAS R-22 EN 1.300 OFICINAS RED-BBVA</w:t>
                    </w:r>
                  </w:p>
                  <w:p w:rsidR="00DF4E18" w:rsidRPr="00DF4E18" w:rsidRDefault="00DF4E18">
                    <w:pPr>
                      <w:spacing w:line="480" w:lineRule="auto"/>
                      <w:rPr>
                        <w:rFonts w:ascii="Arial Narrow" w:hAnsi="Arial Narrow" w:cs="Arial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 w:cs="Arial"/>
                        <w:sz w:val="18"/>
                        <w:szCs w:val="18"/>
                      </w:rPr>
                      <w:t>PARQUE ALMACENAMIENTO EDIFICIO TURBORREATORES (INTA)</w:t>
                    </w:r>
                  </w:p>
                  <w:p w:rsidR="00DF4E18" w:rsidRDefault="00DF4E18">
                    <w:pPr>
                      <w:spacing w:line="480" w:lineRule="auto"/>
                      <w:rPr>
                        <w:rFonts w:ascii="Arial Narrow" w:hAnsi="Arial Narrow" w:cs="Arial"/>
                        <w:noProof/>
                        <w:lang w:val="es-ES_tradnl" w:eastAsia="es-ES_tradnl"/>
                      </w:rPr>
                    </w:pPr>
                  </w:p>
                  <w:p w:rsidR="00F3486E" w:rsidRDefault="00F3486E">
                    <w:pPr>
                      <w:spacing w:line="480" w:lineRule="auto"/>
                      <w:rPr>
                        <w:color w:val="1F497D" w:themeColor="text2"/>
                      </w:rPr>
                    </w:pPr>
                  </w:p>
                </w:txbxContent>
              </v:textbox>
            </v:rect>
            <v:rect id="Rectangle 45" o:spid="_x0000_s1028" style="position:absolute;left:719;width:23317;height:7042;visibility:visible;mso-wrap-style:square;v-text-anchor:bottom" filled="f" fillcolor="#9bbb59 [3206]" strokecolor="#f2f2f2 [3041]" strokeweight="3pt">
              <v:shadow on="t" type="perspective" color="#4e6128 [1606]" opacity=".5" offset="1pt" offset2="-1pt"/>
              <v:textbox inset="14.4pt,14.4pt,14.4pt,28.8pt">
                <w:txbxContent>
                  <w:p w:rsidR="00F3486E" w:rsidRPr="00F3486E" w:rsidRDefault="00F3486E">
                    <w:pPr>
                      <w:spacing w:before="240"/>
                      <w:rPr>
                        <w:color w:val="FFFFFF" w:themeColor="background1"/>
                        <w:lang w:val="es-ES_tradnl"/>
                      </w:rPr>
                    </w:pPr>
                    <w:r>
                      <w:rPr>
                        <w:color w:val="FFFFFF" w:themeColor="background1"/>
                        <w:lang w:val="es-ES_tradnl"/>
                      </w:rPr>
                      <w:t>PP</w:t>
                    </w:r>
                  </w:p>
                </w:txbxContent>
              </v:textbox>
            </v:rect>
            <v:rect id="Rectangle 46" o:spid="_x0000_s1029" style="position:absolute;left:719;top:93083;width:23317;height:118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ClK8UA&#10;AADbAAAADwAAAGRycy9kb3ducmV2LnhtbESPQWuDQBSE74X+h+UVeinJ2lISMVlDKRR6aA4aweuL&#10;+6Ki+1bcTTT/PlsI5DjMzDfMdjebXlxodK1lBe/LCARxZXXLtYLi8LOIQTiPrLG3TAqu5GCXPj9t&#10;MdF24owuua9FgLBLUEHj/ZBI6aqGDLqlHYiDd7KjQR/kWEs94hTgppcfUbSSBlsOCw0O9N1Q1eVn&#10;oyBz0/7tOq+Lszv+rUtfF3Ffdkq9vsxfGxCeZv8I39u/WsHnCv6/hB8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oKUrxQAAANsAAAAPAAAAAAAAAAAAAAAAAJgCAABkcnMv&#10;ZG93bnJldi54bWxQSwUGAAAAAAQABAD1AAAAigMAAAAA&#10;" fillcolor="#4f81bd [3204]" stroked="f" strokeweight="2pt">
              <v:textbox inset="14.4pt,14.4pt,14.4pt,28.8pt">
                <w:txbxContent>
                  <w:p w:rsidR="00F3486E" w:rsidRDefault="00F3486E">
                    <w:pPr>
                      <w:spacing w:before="240"/>
                      <w:rPr>
                        <w:color w:val="FFFFFF" w:themeColor="background1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 w:rsidR="00F3486E" w:rsidRPr="00F3486E">
        <w:rPr>
          <w:rFonts w:cs="Arial"/>
          <w:color w:val="00FF99"/>
          <w:sz w:val="56"/>
          <w:szCs w:val="56"/>
        </w:rPr>
        <w:t>REFERENCIAS</w:t>
      </w:r>
    </w:p>
    <w:p w:rsidR="00107E57" w:rsidRDefault="00107E57" w:rsidP="008874E5">
      <w:pPr>
        <w:rPr>
          <w:rFonts w:ascii="Arial" w:hAnsi="Arial" w:cs="Arial"/>
          <w:b/>
          <w:sz w:val="22"/>
          <w:szCs w:val="22"/>
          <w:lang w:val="es-ES_tradnl"/>
        </w:rPr>
      </w:pPr>
    </w:p>
    <w:p w:rsidR="005C3BD8" w:rsidRDefault="00914566" w:rsidP="00914566">
      <w:pPr>
        <w:pStyle w:val="Prrafodelista"/>
        <w:spacing w:after="200" w:line="276" w:lineRule="auto"/>
        <w:ind w:left="0"/>
        <w:contextualSpacing/>
        <w:rPr>
          <w:rFonts w:ascii="Arial" w:hAnsi="Arial" w:cs="Arial"/>
          <w:color w:val="00FF99"/>
          <w:sz w:val="20"/>
          <w:szCs w:val="20"/>
          <w:u w:val="single"/>
        </w:rPr>
      </w:pPr>
      <w:r>
        <w:rPr>
          <w:rFonts w:ascii="Arial Narrow" w:hAnsi="Arial Narrow" w:cs="Arial"/>
          <w:noProof/>
          <w:color w:val="00FF99"/>
          <w:sz w:val="18"/>
          <w:szCs w:val="18"/>
          <w:lang w:val="es-ES_tradnl" w:eastAsia="es-ES_tradnl"/>
        </w:rPr>
        <w:drawing>
          <wp:inline distT="0" distB="0" distL="0" distR="0" wp14:anchorId="4B49A557" wp14:editId="6358D797">
            <wp:extent cx="770478" cy="76775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478" cy="76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7E57">
        <w:rPr>
          <w:rFonts w:ascii="Arial Narrow" w:hAnsi="Arial Narrow" w:cs="Arial"/>
          <w:color w:val="00FF99"/>
          <w:sz w:val="18"/>
          <w:szCs w:val="18"/>
        </w:rPr>
        <w:tab/>
      </w:r>
      <w:r w:rsidR="00107E57">
        <w:rPr>
          <w:rFonts w:ascii="Arial Narrow" w:hAnsi="Arial Narrow" w:cs="Arial"/>
          <w:color w:val="00FF99"/>
          <w:sz w:val="18"/>
          <w:szCs w:val="18"/>
        </w:rPr>
        <w:tab/>
      </w:r>
      <w:r w:rsidR="00107E57">
        <w:rPr>
          <w:noProof/>
          <w:color w:val="0000FF"/>
          <w:lang w:val="es-ES_tradnl" w:eastAsia="es-ES_tradnl"/>
        </w:rPr>
        <w:drawing>
          <wp:inline distT="0" distB="0" distL="0" distR="0" wp14:anchorId="6253A5A7" wp14:editId="3E06E3CA">
            <wp:extent cx="568822" cy="539996"/>
            <wp:effectExtent l="0" t="0" r="0" b="0"/>
            <wp:docPr id="7" name="Imagen 7" descr="http://areus.hu/wp-content/uploads/2013/01/banco-popular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reus.hu/wp-content/uploads/2013/01/banco-popular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74" cy="5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7E57">
        <w:rPr>
          <w:rFonts w:ascii="Arial Narrow" w:hAnsi="Arial Narrow" w:cs="Arial"/>
          <w:color w:val="00FF99"/>
          <w:sz w:val="18"/>
          <w:szCs w:val="18"/>
        </w:rPr>
        <w:tab/>
      </w:r>
      <w:r w:rsidR="00107E57">
        <w:rPr>
          <w:rFonts w:ascii="Arial Narrow" w:hAnsi="Arial Narrow" w:cs="Arial"/>
          <w:color w:val="00FF99"/>
          <w:sz w:val="18"/>
          <w:szCs w:val="18"/>
        </w:rPr>
        <w:tab/>
      </w:r>
      <w:r w:rsidR="00107E57">
        <w:rPr>
          <w:noProof/>
          <w:color w:val="0000FF"/>
          <w:lang w:val="es-ES_tradnl" w:eastAsia="es-ES_tradnl"/>
        </w:rPr>
        <w:drawing>
          <wp:inline distT="0" distB="0" distL="0" distR="0" wp14:anchorId="295D9A58" wp14:editId="06F6F345">
            <wp:extent cx="1273642" cy="409815"/>
            <wp:effectExtent l="0" t="0" r="0" b="0"/>
            <wp:docPr id="8" name="Imagen 8" descr="http://files.jenjobs.com/files/logo/1010221/bbraun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iles.jenjobs.com/files/logo/1010221/bbraun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42" cy="4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842">
        <w:rPr>
          <w:rFonts w:ascii="Arial Narrow" w:hAnsi="Arial Narrow" w:cs="Arial"/>
          <w:color w:val="00FF99"/>
          <w:sz w:val="18"/>
          <w:szCs w:val="18"/>
        </w:rPr>
        <w:tab/>
      </w:r>
      <w:r w:rsidR="005A1842">
        <w:rPr>
          <w:rFonts w:ascii="Arial Narrow" w:hAnsi="Arial Narrow" w:cs="Arial"/>
          <w:color w:val="00FF99"/>
          <w:sz w:val="18"/>
          <w:szCs w:val="18"/>
        </w:rPr>
        <w:tab/>
      </w:r>
      <w:r w:rsidR="005A1842">
        <w:rPr>
          <w:noProof/>
          <w:color w:val="0000FF"/>
          <w:lang w:val="es-ES_tradnl" w:eastAsia="es-ES_tradnl"/>
        </w:rPr>
        <w:drawing>
          <wp:inline distT="0" distB="0" distL="0" distR="0" wp14:anchorId="4ADF549D" wp14:editId="74BDEDDD">
            <wp:extent cx="542925" cy="542925"/>
            <wp:effectExtent l="0" t="0" r="0" b="0"/>
            <wp:docPr id="11" name="Imagen 11" descr="http://tectonicablog.com/wp-content/uploads/2012/05/2000px-BASF-Logo.svg_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ectonicablog.com/wp-content/uploads/2012/05/2000px-BASF-Logo.svg_.p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842">
        <w:rPr>
          <w:rFonts w:ascii="Arial Narrow" w:hAnsi="Arial Narrow" w:cs="Arial"/>
          <w:color w:val="00FF99"/>
          <w:sz w:val="18"/>
          <w:szCs w:val="18"/>
        </w:rPr>
        <w:tab/>
      </w:r>
      <w:r w:rsidR="005A1842">
        <w:rPr>
          <w:rFonts w:ascii="Arial Narrow" w:hAnsi="Arial Narrow" w:cs="Arial"/>
          <w:color w:val="00FF99"/>
          <w:sz w:val="18"/>
          <w:szCs w:val="18"/>
        </w:rPr>
        <w:tab/>
      </w:r>
      <w:r w:rsidR="005A1842">
        <w:rPr>
          <w:rFonts w:ascii="Arial Narrow" w:hAnsi="Arial Narrow" w:cs="Arial"/>
          <w:color w:val="00FF99"/>
          <w:sz w:val="18"/>
          <w:szCs w:val="18"/>
        </w:rPr>
        <w:tab/>
      </w:r>
      <w:r w:rsidR="005A1842">
        <w:rPr>
          <w:rFonts w:ascii="Arial Narrow" w:hAnsi="Arial Narrow" w:cs="Arial"/>
          <w:color w:val="00FF99"/>
          <w:sz w:val="18"/>
          <w:szCs w:val="18"/>
        </w:rPr>
        <w:tab/>
      </w:r>
      <w:r w:rsidR="005A1842">
        <w:rPr>
          <w:rFonts w:ascii="Arial Narrow" w:hAnsi="Arial Narrow" w:cs="Arial"/>
          <w:color w:val="00FF99"/>
          <w:sz w:val="18"/>
          <w:szCs w:val="18"/>
        </w:rPr>
        <w:tab/>
      </w:r>
    </w:p>
    <w:p w:rsidR="005A1842" w:rsidRPr="005A1842" w:rsidRDefault="005A1842" w:rsidP="00914566">
      <w:pPr>
        <w:pStyle w:val="Prrafodelista"/>
        <w:spacing w:after="200" w:line="276" w:lineRule="auto"/>
        <w:ind w:left="0"/>
        <w:contextualSpacing/>
        <w:rPr>
          <w:rFonts w:ascii="Arial" w:hAnsi="Arial" w:cs="Arial"/>
          <w:color w:val="00FF99"/>
          <w:sz w:val="20"/>
          <w:szCs w:val="20"/>
        </w:rPr>
      </w:pPr>
      <w:r>
        <w:rPr>
          <w:rFonts w:ascii="Arial" w:hAnsi="Arial" w:cs="Arial"/>
          <w:color w:val="00FF99"/>
          <w:sz w:val="20"/>
          <w:szCs w:val="20"/>
        </w:rPr>
        <w:tab/>
      </w:r>
      <w:r>
        <w:rPr>
          <w:rFonts w:ascii="Arial" w:hAnsi="Arial" w:cs="Arial"/>
          <w:color w:val="00FF99"/>
          <w:sz w:val="20"/>
          <w:szCs w:val="20"/>
        </w:rPr>
        <w:tab/>
      </w:r>
      <w:r>
        <w:rPr>
          <w:rFonts w:ascii="Arial" w:hAnsi="Arial" w:cs="Arial"/>
          <w:color w:val="00FF99"/>
          <w:sz w:val="20"/>
          <w:szCs w:val="20"/>
        </w:rPr>
        <w:tab/>
      </w:r>
      <w:r>
        <w:rPr>
          <w:rFonts w:ascii="Arial" w:hAnsi="Arial" w:cs="Arial"/>
          <w:color w:val="00FF99"/>
          <w:sz w:val="20"/>
          <w:szCs w:val="20"/>
        </w:rPr>
        <w:tab/>
      </w:r>
      <w:r>
        <w:rPr>
          <w:rFonts w:ascii="Arial" w:hAnsi="Arial" w:cs="Arial"/>
          <w:color w:val="00FF99"/>
          <w:sz w:val="20"/>
          <w:szCs w:val="20"/>
        </w:rPr>
        <w:tab/>
      </w:r>
      <w:r>
        <w:rPr>
          <w:rFonts w:ascii="Arial" w:hAnsi="Arial" w:cs="Arial"/>
          <w:color w:val="00FF99"/>
          <w:sz w:val="20"/>
          <w:szCs w:val="20"/>
        </w:rPr>
        <w:tab/>
      </w:r>
      <w:r>
        <w:rPr>
          <w:rFonts w:ascii="Arial" w:hAnsi="Arial" w:cs="Arial"/>
          <w:color w:val="00FF99"/>
          <w:sz w:val="20"/>
          <w:szCs w:val="20"/>
        </w:rPr>
        <w:tab/>
      </w:r>
      <w:r>
        <w:rPr>
          <w:rFonts w:ascii="Arial" w:hAnsi="Arial" w:cs="Arial"/>
          <w:color w:val="00FF99"/>
          <w:sz w:val="20"/>
          <w:szCs w:val="20"/>
        </w:rPr>
        <w:tab/>
      </w:r>
      <w:r>
        <w:rPr>
          <w:rFonts w:ascii="Arial" w:hAnsi="Arial" w:cs="Arial"/>
          <w:color w:val="00FF99"/>
          <w:sz w:val="20"/>
          <w:szCs w:val="20"/>
        </w:rPr>
        <w:tab/>
      </w:r>
      <w:r>
        <w:rPr>
          <w:rFonts w:ascii="Arial" w:hAnsi="Arial" w:cs="Arial"/>
          <w:color w:val="00FF99"/>
          <w:sz w:val="20"/>
          <w:szCs w:val="20"/>
        </w:rPr>
        <w:tab/>
      </w:r>
      <w:r>
        <w:rPr>
          <w:rFonts w:ascii="Arial" w:hAnsi="Arial" w:cs="Arial"/>
          <w:color w:val="00FF99"/>
          <w:sz w:val="20"/>
          <w:szCs w:val="20"/>
        </w:rPr>
        <w:tab/>
      </w:r>
    </w:p>
    <w:p w:rsidR="005A1842" w:rsidRDefault="005A1842" w:rsidP="00914566">
      <w:pPr>
        <w:pStyle w:val="Prrafodelista"/>
        <w:spacing w:after="200" w:line="276" w:lineRule="auto"/>
        <w:ind w:left="0"/>
        <w:contextualSpacing/>
        <w:rPr>
          <w:rFonts w:ascii="Arial" w:hAnsi="Arial" w:cs="Arial"/>
          <w:noProof/>
          <w:sz w:val="22"/>
          <w:szCs w:val="22"/>
          <w:lang w:val="es-ES_tradnl" w:eastAsia="es-ES_tradnl"/>
        </w:rPr>
      </w:pPr>
      <w:r>
        <w:rPr>
          <w:noProof/>
          <w:color w:val="0000FF"/>
          <w:lang w:val="es-ES_tradnl" w:eastAsia="es-ES_tradnl"/>
        </w:rPr>
        <w:drawing>
          <wp:inline distT="0" distB="0" distL="0" distR="0" wp14:anchorId="355B2787" wp14:editId="050843A2">
            <wp:extent cx="1819275" cy="941555"/>
            <wp:effectExtent l="0" t="0" r="0" b="0"/>
            <wp:docPr id="4" name="Imagen 4" descr="http://prensa.bbva.com/show_annex.html?id=6597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rensa.bbva.com/show_annex.html?id=6597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83" t="30091" r="27216" b="34752"/>
                    <a:stretch/>
                  </pic:blipFill>
                  <pic:spPr bwMode="auto">
                    <a:xfrm>
                      <a:off x="0" y="0"/>
                      <a:ext cx="1819275" cy="94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FF"/>
          <w:lang w:val="es-ES_tradnl" w:eastAsia="es-ES_tradnl"/>
        </w:rPr>
        <w:t xml:space="preserve">  </w:t>
      </w:r>
      <w:r>
        <w:rPr>
          <w:noProof/>
          <w:color w:val="0000FF"/>
          <w:lang w:val="es-ES_tradnl" w:eastAsia="es-ES_tradnl"/>
        </w:rPr>
        <w:drawing>
          <wp:inline distT="0" distB="0" distL="0" distR="0" wp14:anchorId="29174C4F" wp14:editId="7DD73DD9">
            <wp:extent cx="1257300" cy="775697"/>
            <wp:effectExtent l="0" t="0" r="0" b="0"/>
            <wp:docPr id="9" name="Imagen 9" descr="http://gestioncultura.cervantes.es/COMUNES/21439_I_T%C3%A9cnicas%20Reunidas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estioncultura.cervantes.es/COMUNES/21439_I_T%C3%A9cnicas%20Reunidas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7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val="es-ES_tradnl" w:eastAsia="es-ES_tradnl"/>
        </w:rPr>
        <w:tab/>
        <w:t xml:space="preserve"> </w:t>
      </w:r>
      <w:r>
        <w:rPr>
          <w:noProof/>
          <w:color w:val="0000FF"/>
          <w:lang w:val="es-ES_tradnl" w:eastAsia="es-ES_tradnl"/>
        </w:rPr>
        <w:drawing>
          <wp:inline distT="0" distB="0" distL="0" distR="0" wp14:anchorId="456CB527" wp14:editId="766E74A7">
            <wp:extent cx="1257300" cy="706894"/>
            <wp:effectExtent l="0" t="0" r="0" b="0"/>
            <wp:docPr id="10" name="Imagen 10" descr="http://i.ytimg.com/vi/24dtE6dv_YM/maxresdefault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ytimg.com/vi/24dtE6dv_YM/maxresdefault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323" cy="7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val="es-ES_tradnl" w:eastAsia="es-ES_tradnl"/>
        </w:rPr>
        <w:tab/>
      </w:r>
      <w:r>
        <w:rPr>
          <w:noProof/>
          <w:color w:val="0000FF"/>
          <w:lang w:val="es-ES_tradnl" w:eastAsia="es-ES_tradnl"/>
        </w:rPr>
        <w:tab/>
      </w:r>
      <w:r>
        <w:rPr>
          <w:noProof/>
          <w:color w:val="0000FF"/>
          <w:lang w:val="es-ES_tradnl" w:eastAsia="es-ES_tradnl"/>
        </w:rPr>
        <w:tab/>
      </w:r>
      <w:r>
        <w:rPr>
          <w:noProof/>
          <w:color w:val="0000FF"/>
          <w:lang w:val="es-ES_tradnl" w:eastAsia="es-ES_tradnl"/>
        </w:rPr>
        <w:tab/>
      </w:r>
    </w:p>
    <w:p w:rsidR="00914566" w:rsidRPr="005A1842" w:rsidRDefault="005A1842" w:rsidP="00914566">
      <w:pPr>
        <w:pStyle w:val="Prrafodelista"/>
        <w:spacing w:after="200" w:line="276" w:lineRule="auto"/>
        <w:ind w:left="0"/>
        <w:contextualSpacing/>
        <w:rPr>
          <w:rFonts w:ascii="Arial Narrow" w:hAnsi="Arial Narrow" w:cs="Arial"/>
          <w:color w:val="00FF99"/>
          <w:sz w:val="20"/>
          <w:szCs w:val="20"/>
        </w:rPr>
      </w:pPr>
      <w:r>
        <w:rPr>
          <w:rFonts w:ascii="Arial" w:hAnsi="Arial" w:cs="Arial"/>
          <w:noProof/>
          <w:sz w:val="22"/>
          <w:szCs w:val="22"/>
          <w:lang w:val="es-ES_tradnl" w:eastAsia="es-ES_tradnl"/>
        </w:rPr>
        <w:tab/>
      </w:r>
      <w:r>
        <w:rPr>
          <w:rFonts w:ascii="Arial" w:hAnsi="Arial" w:cs="Arial"/>
          <w:noProof/>
          <w:sz w:val="22"/>
          <w:szCs w:val="22"/>
          <w:lang w:val="es-ES_tradnl" w:eastAsia="es-ES_tradnl"/>
        </w:rPr>
        <w:tab/>
      </w:r>
      <w:r>
        <w:rPr>
          <w:rFonts w:ascii="Arial" w:hAnsi="Arial" w:cs="Arial"/>
          <w:noProof/>
          <w:sz w:val="22"/>
          <w:szCs w:val="22"/>
          <w:lang w:val="es-ES_tradnl" w:eastAsia="es-ES_tradnl"/>
        </w:rPr>
        <w:tab/>
      </w:r>
      <w:r>
        <w:rPr>
          <w:rFonts w:ascii="Arial" w:hAnsi="Arial" w:cs="Arial"/>
          <w:noProof/>
          <w:sz w:val="22"/>
          <w:szCs w:val="22"/>
          <w:lang w:val="es-ES_tradnl" w:eastAsia="es-ES_tradnl"/>
        </w:rPr>
        <w:tab/>
      </w:r>
      <w:r>
        <w:rPr>
          <w:rFonts w:ascii="Arial" w:hAnsi="Arial" w:cs="Arial"/>
          <w:noProof/>
          <w:sz w:val="22"/>
          <w:szCs w:val="22"/>
          <w:lang w:val="es-ES_tradnl" w:eastAsia="es-ES_tradnl"/>
        </w:rPr>
        <w:tab/>
      </w:r>
      <w:r>
        <w:rPr>
          <w:rFonts w:ascii="Arial" w:hAnsi="Arial" w:cs="Arial"/>
          <w:noProof/>
          <w:sz w:val="22"/>
          <w:szCs w:val="22"/>
          <w:lang w:val="es-ES_tradnl" w:eastAsia="es-ES_tradnl"/>
        </w:rPr>
        <w:tab/>
      </w:r>
      <w:r>
        <w:rPr>
          <w:rFonts w:ascii="Arial" w:hAnsi="Arial" w:cs="Arial"/>
          <w:noProof/>
          <w:sz w:val="22"/>
          <w:szCs w:val="22"/>
          <w:lang w:val="es-ES_tradnl" w:eastAsia="es-ES_tradnl"/>
        </w:rPr>
        <w:tab/>
      </w:r>
      <w:r>
        <w:rPr>
          <w:rFonts w:ascii="Arial" w:hAnsi="Arial" w:cs="Arial"/>
          <w:noProof/>
          <w:sz w:val="22"/>
          <w:szCs w:val="22"/>
          <w:lang w:val="es-ES_tradnl" w:eastAsia="es-ES_tradnl"/>
        </w:rPr>
        <w:tab/>
      </w:r>
      <w:r>
        <w:rPr>
          <w:rFonts w:ascii="Arial" w:hAnsi="Arial" w:cs="Arial"/>
          <w:noProof/>
          <w:sz w:val="22"/>
          <w:szCs w:val="22"/>
          <w:lang w:val="es-ES_tradnl" w:eastAsia="es-ES_tradnl"/>
        </w:rPr>
        <w:tab/>
      </w:r>
      <w:r>
        <w:rPr>
          <w:rFonts w:ascii="Arial" w:hAnsi="Arial" w:cs="Arial"/>
          <w:noProof/>
          <w:sz w:val="22"/>
          <w:szCs w:val="22"/>
          <w:lang w:val="es-ES_tradnl" w:eastAsia="es-ES_tradnl"/>
        </w:rPr>
        <w:tab/>
      </w:r>
      <w:r>
        <w:rPr>
          <w:rFonts w:ascii="Arial" w:hAnsi="Arial" w:cs="Arial"/>
          <w:noProof/>
          <w:sz w:val="22"/>
          <w:szCs w:val="22"/>
          <w:lang w:val="es-ES_tradnl" w:eastAsia="es-ES_tradnl"/>
        </w:rPr>
        <w:tab/>
      </w:r>
      <w:r>
        <w:rPr>
          <w:rFonts w:ascii="Arial" w:hAnsi="Arial" w:cs="Arial"/>
          <w:noProof/>
          <w:sz w:val="22"/>
          <w:szCs w:val="22"/>
          <w:lang w:val="es-ES_tradnl" w:eastAsia="es-ES_tradnl"/>
        </w:rPr>
        <w:tab/>
      </w:r>
      <w:r>
        <w:rPr>
          <w:rFonts w:ascii="Arial" w:hAnsi="Arial" w:cs="Arial"/>
          <w:noProof/>
          <w:sz w:val="22"/>
          <w:szCs w:val="22"/>
          <w:lang w:val="es-ES_tradnl" w:eastAsia="es-ES_tradnl"/>
        </w:rPr>
        <w:tab/>
      </w:r>
      <w:r>
        <w:rPr>
          <w:rFonts w:ascii="Arial" w:hAnsi="Arial" w:cs="Arial"/>
          <w:noProof/>
          <w:sz w:val="22"/>
          <w:szCs w:val="22"/>
          <w:lang w:val="es-ES_tradnl" w:eastAsia="es-ES_tradnl"/>
        </w:rPr>
        <w:tab/>
      </w:r>
      <w:r>
        <w:rPr>
          <w:rFonts w:ascii="Arial" w:hAnsi="Arial" w:cs="Arial"/>
          <w:noProof/>
          <w:sz w:val="22"/>
          <w:szCs w:val="22"/>
          <w:lang w:val="es-ES_tradnl" w:eastAsia="es-ES_tradnl"/>
        </w:rPr>
        <w:tab/>
      </w:r>
      <w:r>
        <w:rPr>
          <w:rFonts w:ascii="Arial" w:hAnsi="Arial" w:cs="Arial"/>
          <w:noProof/>
          <w:sz w:val="22"/>
          <w:szCs w:val="22"/>
          <w:lang w:val="es-ES_tradnl" w:eastAsia="es-ES_tradnl"/>
        </w:rPr>
        <w:tab/>
      </w:r>
      <w:r w:rsidRPr="005A1842">
        <w:rPr>
          <w:rFonts w:ascii="Arial Narrow" w:hAnsi="Arial Narrow"/>
          <w:noProof/>
          <w:color w:val="0000FF"/>
          <w:sz w:val="20"/>
          <w:szCs w:val="20"/>
          <w:lang w:val="es-ES_tradnl" w:eastAsia="es-ES_tradnl"/>
        </w:rPr>
        <w:tab/>
      </w:r>
    </w:p>
    <w:p w:rsidR="00914566" w:rsidRPr="00F3486E" w:rsidRDefault="00107E57" w:rsidP="00914566">
      <w:pPr>
        <w:pStyle w:val="Prrafodelista"/>
        <w:spacing w:after="200" w:line="276" w:lineRule="auto"/>
        <w:ind w:left="0"/>
        <w:contextualSpacing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color w:val="00FF99"/>
          <w:sz w:val="18"/>
          <w:szCs w:val="18"/>
        </w:rPr>
        <w:tab/>
      </w:r>
      <w:r>
        <w:rPr>
          <w:rFonts w:ascii="Arial Narrow" w:hAnsi="Arial Narrow" w:cs="Arial"/>
          <w:color w:val="00FF99"/>
          <w:sz w:val="18"/>
          <w:szCs w:val="18"/>
        </w:rPr>
        <w:tab/>
      </w:r>
      <w:r>
        <w:rPr>
          <w:rFonts w:ascii="Arial Narrow" w:hAnsi="Arial Narrow" w:cs="Arial"/>
          <w:color w:val="00FF99"/>
          <w:sz w:val="18"/>
          <w:szCs w:val="18"/>
        </w:rPr>
        <w:tab/>
      </w:r>
      <w:r>
        <w:rPr>
          <w:rFonts w:ascii="Arial Narrow" w:hAnsi="Arial Narrow" w:cs="Arial"/>
          <w:color w:val="00FF99"/>
          <w:sz w:val="18"/>
          <w:szCs w:val="18"/>
        </w:rPr>
        <w:tab/>
      </w:r>
      <w:r w:rsidR="005A1842">
        <w:rPr>
          <w:rFonts w:ascii="Arial Narrow" w:hAnsi="Arial Narrow" w:cs="Arial"/>
          <w:color w:val="00FF99"/>
          <w:sz w:val="18"/>
          <w:szCs w:val="18"/>
        </w:rPr>
        <w:tab/>
      </w:r>
      <w:r w:rsidR="005A1842">
        <w:rPr>
          <w:rFonts w:ascii="Arial Narrow" w:hAnsi="Arial Narrow" w:cs="Arial"/>
          <w:color w:val="00FF99"/>
          <w:sz w:val="18"/>
          <w:szCs w:val="18"/>
        </w:rPr>
        <w:tab/>
      </w:r>
      <w:r w:rsidR="005A1842">
        <w:rPr>
          <w:rFonts w:ascii="Arial Narrow" w:hAnsi="Arial Narrow" w:cs="Arial"/>
          <w:color w:val="00FF99"/>
          <w:sz w:val="18"/>
          <w:szCs w:val="18"/>
        </w:rPr>
        <w:tab/>
      </w:r>
      <w:r w:rsidR="005A1842">
        <w:rPr>
          <w:rFonts w:ascii="Arial Narrow" w:hAnsi="Arial Narrow" w:cs="Arial"/>
          <w:color w:val="00FF99"/>
          <w:sz w:val="18"/>
          <w:szCs w:val="18"/>
        </w:rPr>
        <w:tab/>
      </w:r>
      <w:r w:rsidR="005A1842">
        <w:rPr>
          <w:rFonts w:ascii="Arial Narrow" w:hAnsi="Arial Narrow" w:cs="Arial"/>
          <w:color w:val="00FF99"/>
          <w:sz w:val="18"/>
          <w:szCs w:val="18"/>
        </w:rPr>
        <w:tab/>
      </w:r>
      <w:r w:rsidR="005A1842">
        <w:rPr>
          <w:rFonts w:ascii="Arial Narrow" w:hAnsi="Arial Narrow" w:cs="Arial"/>
          <w:color w:val="00FF99"/>
          <w:sz w:val="18"/>
          <w:szCs w:val="18"/>
        </w:rPr>
        <w:tab/>
      </w:r>
      <w:r w:rsidR="005A1842">
        <w:rPr>
          <w:rFonts w:ascii="Arial Narrow" w:hAnsi="Arial Narrow" w:cs="Arial"/>
          <w:color w:val="00FF99"/>
          <w:sz w:val="18"/>
          <w:szCs w:val="18"/>
        </w:rPr>
        <w:tab/>
      </w:r>
      <w:r w:rsidR="005A1842">
        <w:rPr>
          <w:rFonts w:ascii="Arial Narrow" w:hAnsi="Arial Narrow" w:cs="Arial"/>
          <w:color w:val="00FF99"/>
          <w:sz w:val="18"/>
          <w:szCs w:val="18"/>
        </w:rPr>
        <w:tab/>
      </w:r>
      <w:r w:rsidR="005A1842">
        <w:rPr>
          <w:rFonts w:ascii="Arial Narrow" w:hAnsi="Arial Narrow" w:cs="Arial"/>
          <w:color w:val="00FF99"/>
          <w:sz w:val="18"/>
          <w:szCs w:val="18"/>
        </w:rPr>
        <w:tab/>
      </w:r>
      <w:r w:rsidR="005A1842">
        <w:rPr>
          <w:rFonts w:ascii="Arial Narrow" w:hAnsi="Arial Narrow" w:cs="Arial"/>
          <w:color w:val="00FF99"/>
          <w:sz w:val="18"/>
          <w:szCs w:val="18"/>
        </w:rPr>
        <w:tab/>
      </w:r>
      <w:r w:rsidR="005A1842">
        <w:rPr>
          <w:rFonts w:ascii="Arial Narrow" w:hAnsi="Arial Narrow" w:cs="Arial"/>
          <w:color w:val="00FF99"/>
          <w:sz w:val="18"/>
          <w:szCs w:val="18"/>
        </w:rPr>
        <w:tab/>
      </w:r>
      <w:r w:rsidR="005A1842">
        <w:rPr>
          <w:rFonts w:ascii="Arial Narrow" w:hAnsi="Arial Narrow" w:cs="Arial"/>
          <w:color w:val="00FF99"/>
          <w:sz w:val="18"/>
          <w:szCs w:val="18"/>
        </w:rPr>
        <w:tab/>
      </w:r>
    </w:p>
    <w:p w:rsidR="005A1842" w:rsidRDefault="00F3486E" w:rsidP="00F3486E">
      <w:pPr>
        <w:pStyle w:val="Prrafodelista"/>
        <w:spacing w:after="200" w:line="276" w:lineRule="auto"/>
        <w:ind w:left="0" w:right="-426"/>
        <w:contextualSpacing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color w:val="00FF99"/>
          <w:sz w:val="18"/>
          <w:szCs w:val="18"/>
        </w:rPr>
        <w:tab/>
      </w:r>
      <w:r>
        <w:rPr>
          <w:rFonts w:ascii="Arial Narrow" w:hAnsi="Arial Narrow" w:cs="Arial"/>
          <w:color w:val="00FF99"/>
          <w:sz w:val="18"/>
          <w:szCs w:val="18"/>
        </w:rPr>
        <w:tab/>
      </w:r>
      <w:r>
        <w:rPr>
          <w:rFonts w:ascii="Arial Narrow" w:hAnsi="Arial Narrow" w:cs="Arial"/>
          <w:color w:val="00FF99"/>
          <w:sz w:val="18"/>
          <w:szCs w:val="18"/>
        </w:rPr>
        <w:tab/>
      </w:r>
      <w:r>
        <w:rPr>
          <w:rFonts w:ascii="Arial Narrow" w:hAnsi="Arial Narrow" w:cs="Arial"/>
          <w:color w:val="00FF99"/>
          <w:sz w:val="18"/>
          <w:szCs w:val="18"/>
        </w:rPr>
        <w:tab/>
      </w:r>
      <w:r>
        <w:rPr>
          <w:rFonts w:ascii="Arial Narrow" w:hAnsi="Arial Narrow" w:cs="Arial"/>
          <w:color w:val="00FF99"/>
          <w:sz w:val="18"/>
          <w:szCs w:val="18"/>
        </w:rPr>
        <w:tab/>
      </w:r>
      <w:r>
        <w:rPr>
          <w:rFonts w:ascii="Arial Narrow" w:hAnsi="Arial Narrow" w:cs="Arial"/>
          <w:color w:val="00FF99"/>
          <w:sz w:val="18"/>
          <w:szCs w:val="18"/>
        </w:rPr>
        <w:tab/>
      </w:r>
      <w:r>
        <w:rPr>
          <w:rFonts w:ascii="Arial Narrow" w:hAnsi="Arial Narrow" w:cs="Arial"/>
          <w:color w:val="00FF99"/>
          <w:sz w:val="18"/>
          <w:szCs w:val="18"/>
        </w:rPr>
        <w:tab/>
      </w:r>
      <w:r>
        <w:rPr>
          <w:rFonts w:ascii="Arial Narrow" w:hAnsi="Arial Narrow" w:cs="Arial"/>
          <w:color w:val="00FF99"/>
          <w:sz w:val="18"/>
          <w:szCs w:val="18"/>
        </w:rPr>
        <w:tab/>
      </w:r>
      <w:r>
        <w:rPr>
          <w:noProof/>
          <w:color w:val="0000FF"/>
          <w:lang w:val="es-ES_tradnl" w:eastAsia="es-ES_tradnl"/>
        </w:rPr>
        <w:drawing>
          <wp:inline distT="0" distB="0" distL="0" distR="0" wp14:anchorId="527B5BFA" wp14:editId="61846C2C">
            <wp:extent cx="1524000" cy="548640"/>
            <wp:effectExtent l="0" t="0" r="0" b="0"/>
            <wp:docPr id="13" name="Imagen 13" descr="http://www.deporteyempresa.com/equipos/logoopplus_762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eporteyempresa.com/equipos/logoopplus_762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776" cy="54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color w:val="00FF99"/>
          <w:sz w:val="18"/>
          <w:szCs w:val="18"/>
        </w:rPr>
        <w:tab/>
      </w:r>
      <w:r>
        <w:rPr>
          <w:rFonts w:ascii="Arial Narrow" w:hAnsi="Arial Narrow" w:cs="Arial"/>
          <w:color w:val="00FF99"/>
          <w:sz w:val="18"/>
          <w:szCs w:val="18"/>
        </w:rPr>
        <w:tab/>
      </w:r>
      <w:r>
        <w:rPr>
          <w:rFonts w:ascii="Arial Narrow" w:hAnsi="Arial Narrow" w:cs="Arial"/>
          <w:color w:val="00FF99"/>
          <w:sz w:val="18"/>
          <w:szCs w:val="18"/>
        </w:rPr>
        <w:tab/>
      </w:r>
      <w:r>
        <w:rPr>
          <w:rFonts w:ascii="Arial Narrow" w:hAnsi="Arial Narrow" w:cs="Arial"/>
          <w:color w:val="00FF99"/>
          <w:sz w:val="18"/>
          <w:szCs w:val="18"/>
        </w:rPr>
        <w:tab/>
      </w:r>
      <w:r>
        <w:rPr>
          <w:rFonts w:ascii="Arial Narrow" w:hAnsi="Arial Narrow" w:cs="Arial"/>
          <w:color w:val="00FF99"/>
          <w:sz w:val="18"/>
          <w:szCs w:val="18"/>
        </w:rPr>
        <w:tab/>
      </w:r>
      <w:r>
        <w:rPr>
          <w:rFonts w:ascii="Arial Narrow" w:hAnsi="Arial Narrow" w:cs="Arial"/>
          <w:color w:val="00FF99"/>
          <w:sz w:val="18"/>
          <w:szCs w:val="18"/>
        </w:rPr>
        <w:tab/>
      </w:r>
      <w:r>
        <w:rPr>
          <w:rFonts w:ascii="Arial Narrow" w:hAnsi="Arial Narrow" w:cs="Arial"/>
          <w:color w:val="00FF99"/>
          <w:sz w:val="18"/>
          <w:szCs w:val="18"/>
        </w:rPr>
        <w:tab/>
      </w:r>
      <w:r>
        <w:rPr>
          <w:rFonts w:ascii="Arial Narrow" w:hAnsi="Arial Narrow" w:cs="Arial"/>
          <w:color w:val="00FF99"/>
          <w:sz w:val="18"/>
          <w:szCs w:val="18"/>
        </w:rPr>
        <w:tab/>
      </w:r>
    </w:p>
    <w:p w:rsidR="00F3486E" w:rsidRPr="00F3486E" w:rsidRDefault="00F3486E" w:rsidP="00F3486E">
      <w:pPr>
        <w:pStyle w:val="Prrafodelista"/>
        <w:spacing w:after="200" w:line="276" w:lineRule="auto"/>
        <w:ind w:left="0" w:right="-426"/>
        <w:contextualSpacing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ab/>
      </w:r>
    </w:p>
    <w:p w:rsidR="005A1842" w:rsidRPr="005A1842" w:rsidRDefault="005A1842" w:rsidP="005A1842">
      <w:pPr>
        <w:ind w:left="360"/>
        <w:rPr>
          <w:rFonts w:ascii="Arial" w:hAnsi="Arial" w:cs="Arial"/>
          <w:color w:val="222222"/>
          <w:sz w:val="27"/>
          <w:szCs w:val="27"/>
          <w:lang w:eastAsia="es-ES_tradnl"/>
        </w:rPr>
      </w:pPr>
    </w:p>
    <w:p w:rsidR="005A1842" w:rsidRDefault="005A1842" w:rsidP="00914566">
      <w:pPr>
        <w:pStyle w:val="Prrafodelista"/>
        <w:spacing w:after="200" w:line="276" w:lineRule="auto"/>
        <w:ind w:left="0"/>
        <w:contextualSpacing/>
        <w:rPr>
          <w:rFonts w:ascii="Arial Narrow" w:hAnsi="Arial Narrow" w:cs="Arial"/>
          <w:color w:val="00FF99"/>
          <w:sz w:val="18"/>
          <w:szCs w:val="18"/>
        </w:rPr>
      </w:pPr>
    </w:p>
    <w:sectPr w:rsidR="005A1842" w:rsidSect="00914566">
      <w:headerReference w:type="default" r:id="rId23"/>
      <w:footerReference w:type="default" r:id="rId24"/>
      <w:pgSz w:w="16838" w:h="11906" w:orient="landscape" w:code="9"/>
      <w:pgMar w:top="1134" w:right="820" w:bottom="1701" w:left="993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7807" w:rsidRDefault="00987807" w:rsidP="00EA1CA5">
      <w:r>
        <w:separator/>
      </w:r>
    </w:p>
  </w:endnote>
  <w:endnote w:type="continuationSeparator" w:id="0">
    <w:p w:rsidR="00987807" w:rsidRDefault="00987807" w:rsidP="00EA1C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807" w:rsidRPr="00F6633D" w:rsidRDefault="00987807" w:rsidP="004218DA">
    <w:pPr>
      <w:pStyle w:val="Piedepgina"/>
      <w:rPr>
        <w:rFonts w:ascii="Arial" w:hAnsi="Arial" w:cs="Arial"/>
        <w:i/>
        <w:sz w:val="40"/>
        <w:szCs w:val="40"/>
        <w:lang w:val="es-ES_tradnl"/>
      </w:rPr>
    </w:pPr>
    <w:r w:rsidRPr="00F6633D">
      <w:rPr>
        <w:rFonts w:ascii="Arial" w:hAnsi="Arial" w:cs="Arial"/>
        <w:i/>
        <w:sz w:val="40"/>
        <w:szCs w:val="40"/>
        <w:lang w:val="es-ES_tradnl"/>
      </w:rPr>
      <w:t>Noticias</w:t>
    </w:r>
    <w:r w:rsidR="00F6633D" w:rsidRPr="00F6633D">
      <w:rPr>
        <w:rFonts w:ascii="Arial" w:hAnsi="Arial" w:cs="Arial"/>
        <w:i/>
        <w:sz w:val="40"/>
        <w:szCs w:val="40"/>
        <w:lang w:val="es-ES_tradnl"/>
      </w:rPr>
      <w:t xml:space="preserve"> y ú</w:t>
    </w:r>
    <w:r w:rsidRPr="00F6633D">
      <w:rPr>
        <w:rFonts w:ascii="Arial" w:hAnsi="Arial" w:cs="Arial"/>
        <w:i/>
        <w:sz w:val="40"/>
        <w:szCs w:val="40"/>
        <w:lang w:val="es-ES_tradnl"/>
      </w:rPr>
      <w:t>ltimos proyectos</w:t>
    </w:r>
    <w:r w:rsidRPr="00F6633D">
      <w:rPr>
        <w:rFonts w:ascii="Arial" w:hAnsi="Arial" w:cs="Arial"/>
        <w:i/>
        <w:sz w:val="40"/>
        <w:szCs w:val="40"/>
        <w:lang w:val="es-ES_tradnl"/>
      </w:rPr>
      <w:tab/>
    </w:r>
    <w:r w:rsidRPr="00F6633D">
      <w:rPr>
        <w:rFonts w:ascii="Arial" w:hAnsi="Arial" w:cs="Arial"/>
        <w:i/>
        <w:sz w:val="40"/>
        <w:szCs w:val="40"/>
        <w:lang w:val="es-ES_tradnl"/>
      </w:rPr>
      <w:tab/>
    </w:r>
    <w:r w:rsidRPr="00F6633D">
      <w:rPr>
        <w:rFonts w:ascii="Arial" w:hAnsi="Arial" w:cs="Arial"/>
        <w:i/>
        <w:sz w:val="40"/>
        <w:szCs w:val="40"/>
        <w:lang w:val="es-ES_tradnl"/>
      </w:rPr>
      <w:tab/>
    </w:r>
    <w:r w:rsidRPr="00F6633D">
      <w:rPr>
        <w:rFonts w:ascii="Arial" w:hAnsi="Arial" w:cs="Arial"/>
        <w:i/>
        <w:sz w:val="40"/>
        <w:szCs w:val="40"/>
        <w:lang w:val="es-ES_tradnl"/>
      </w:rPr>
      <w:tab/>
    </w:r>
    <w:r w:rsidRPr="00F6633D">
      <w:rPr>
        <w:rFonts w:ascii="Arial" w:hAnsi="Arial" w:cs="Arial"/>
        <w:i/>
        <w:noProof/>
        <w:sz w:val="40"/>
        <w:szCs w:val="40"/>
        <w:lang w:val="es-ES_tradnl" w:eastAsia="es-ES_tradnl"/>
      </w:rPr>
      <w:drawing>
        <wp:inline distT="0" distB="0" distL="0" distR="0" wp14:anchorId="249242AA" wp14:editId="1A144AC1">
          <wp:extent cx="313459" cy="535492"/>
          <wp:effectExtent l="19050" t="0" r="0" b="0"/>
          <wp:docPr id="6" name="1 Imagen" descr="ISO 9001 SN RGB We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ISO 9001 SN RGB Web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370" cy="53363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7807" w:rsidRDefault="00987807" w:rsidP="00EA1CA5">
      <w:r>
        <w:separator/>
      </w:r>
    </w:p>
  </w:footnote>
  <w:footnote w:type="continuationSeparator" w:id="0">
    <w:p w:rsidR="00987807" w:rsidRDefault="00987807" w:rsidP="00EA1C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807" w:rsidRDefault="007943BE" w:rsidP="007943BE">
    <w:pPr>
      <w:pStyle w:val="Encabezado"/>
      <w:jc w:val="right"/>
      <w:rPr>
        <w:rFonts w:ascii="Arial" w:hAnsi="Arial" w:cs="Arial"/>
        <w:i/>
        <w:noProof/>
        <w:color w:val="FFC000"/>
        <w:sz w:val="24"/>
        <w:szCs w:val="24"/>
        <w:lang w:val="es-ES_tradnl" w:eastAsia="es-ES_tradnl"/>
      </w:rPr>
    </w:pPr>
    <w:r w:rsidRPr="007943BE">
      <w:rPr>
        <w:rFonts w:ascii="Arial" w:hAnsi="Arial" w:cs="Arial"/>
        <w:i/>
        <w:noProof/>
        <w:color w:val="FFC000"/>
        <w:sz w:val="24"/>
        <w:szCs w:val="24"/>
        <w:lang w:val="es-ES_tradnl" w:eastAsia="es-ES_tradnl"/>
      </w:rPr>
      <w:t>CONTACTO</w:t>
    </w:r>
  </w:p>
  <w:p w:rsidR="007943BE" w:rsidRPr="007943BE" w:rsidRDefault="007943BE" w:rsidP="007943BE">
    <w:pPr>
      <w:pStyle w:val="Encabezado"/>
      <w:rPr>
        <w:rFonts w:ascii="Arial" w:hAnsi="Arial" w:cs="Arial"/>
        <w:color w:val="FFC000"/>
        <w:sz w:val="24"/>
        <w:szCs w:val="24"/>
      </w:rPr>
    </w:pPr>
    <w:r>
      <w:rPr>
        <w:noProof/>
        <w:lang w:val="es-ES_tradnl" w:eastAsia="es-ES_tradnl"/>
      </w:rPr>
      <w:drawing>
        <wp:inline distT="0" distB="0" distL="0" distR="0" wp14:anchorId="3D44CB84" wp14:editId="13404B37">
          <wp:extent cx="1800000" cy="1173749"/>
          <wp:effectExtent l="19050" t="0" r="0" b="0"/>
          <wp:docPr id="5" name="Imagen 5" descr="Nuevologo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uevologo5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000" cy="117374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87807" w:rsidRDefault="0098780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92C26"/>
    <w:multiLevelType w:val="hybridMultilevel"/>
    <w:tmpl w:val="DC58BA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FC4187"/>
    <w:multiLevelType w:val="hybridMultilevel"/>
    <w:tmpl w:val="13062018"/>
    <w:lvl w:ilvl="0" w:tplc="040A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2">
    <w:nsid w:val="17E845E3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AC53494"/>
    <w:multiLevelType w:val="hybridMultilevel"/>
    <w:tmpl w:val="6090D33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95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1879D4"/>
    <w:multiLevelType w:val="hybridMultilevel"/>
    <w:tmpl w:val="0A12C3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616854"/>
    <w:multiLevelType w:val="hybridMultilevel"/>
    <w:tmpl w:val="6BB43F6E"/>
    <w:lvl w:ilvl="0" w:tplc="060EC384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8805100"/>
    <w:multiLevelType w:val="hybridMultilevel"/>
    <w:tmpl w:val="5700F5C0"/>
    <w:lvl w:ilvl="0" w:tplc="04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>
    <w:nsid w:val="3A5D3232"/>
    <w:multiLevelType w:val="hybridMultilevel"/>
    <w:tmpl w:val="FD3A591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7A7C1E"/>
    <w:multiLevelType w:val="multilevel"/>
    <w:tmpl w:val="0C0A001F"/>
    <w:styleLink w:val="Estilo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5206076F"/>
    <w:multiLevelType w:val="hybridMultilevel"/>
    <w:tmpl w:val="DB30418A"/>
    <w:lvl w:ilvl="0" w:tplc="060EC384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16A6280"/>
    <w:multiLevelType w:val="multilevel"/>
    <w:tmpl w:val="495E3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4886EF8"/>
    <w:multiLevelType w:val="multilevel"/>
    <w:tmpl w:val="0C0A001F"/>
    <w:numStyleLink w:val="Estilo1"/>
  </w:abstractNum>
  <w:abstractNum w:abstractNumId="12">
    <w:nsid w:val="715F0BF7"/>
    <w:multiLevelType w:val="hybridMultilevel"/>
    <w:tmpl w:val="8A602298"/>
    <w:lvl w:ilvl="0" w:tplc="040A0001">
      <w:start w:val="1"/>
      <w:numFmt w:val="bullet"/>
      <w:lvlText w:val=""/>
      <w:lvlJc w:val="left"/>
      <w:pPr>
        <w:ind w:left="9367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08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080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152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1224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1296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1368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1440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15127" w:hanging="360"/>
      </w:pPr>
      <w:rPr>
        <w:rFonts w:ascii="Wingdings" w:hAnsi="Wingdings" w:hint="default"/>
      </w:rPr>
    </w:lvl>
  </w:abstractNum>
  <w:abstractNum w:abstractNumId="13">
    <w:nsid w:val="79865624"/>
    <w:multiLevelType w:val="hybridMultilevel"/>
    <w:tmpl w:val="CE482EBA"/>
    <w:lvl w:ilvl="0" w:tplc="060EC384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9"/>
  </w:num>
  <w:num w:numId="4">
    <w:abstractNumId w:val="7"/>
  </w:num>
  <w:num w:numId="5">
    <w:abstractNumId w:val="0"/>
  </w:num>
  <w:num w:numId="6">
    <w:abstractNumId w:val="2"/>
  </w:num>
  <w:num w:numId="7">
    <w:abstractNumId w:val="8"/>
  </w:num>
  <w:num w:numId="8">
    <w:abstractNumId w:val="11"/>
  </w:num>
  <w:num w:numId="9">
    <w:abstractNumId w:val="4"/>
  </w:num>
  <w:num w:numId="10">
    <w:abstractNumId w:val="1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12289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03C5"/>
    <w:rsid w:val="0000098A"/>
    <w:rsid w:val="00001780"/>
    <w:rsid w:val="00004040"/>
    <w:rsid w:val="000047CC"/>
    <w:rsid w:val="00006D4E"/>
    <w:rsid w:val="000076AC"/>
    <w:rsid w:val="00010C95"/>
    <w:rsid w:val="00013BF3"/>
    <w:rsid w:val="0001496D"/>
    <w:rsid w:val="00017E04"/>
    <w:rsid w:val="00017F89"/>
    <w:rsid w:val="00021242"/>
    <w:rsid w:val="00021BB0"/>
    <w:rsid w:val="000250C3"/>
    <w:rsid w:val="00025858"/>
    <w:rsid w:val="000264D2"/>
    <w:rsid w:val="00030C31"/>
    <w:rsid w:val="00032C44"/>
    <w:rsid w:val="0003588E"/>
    <w:rsid w:val="000363A1"/>
    <w:rsid w:val="000363F1"/>
    <w:rsid w:val="000364A2"/>
    <w:rsid w:val="000407C1"/>
    <w:rsid w:val="00041D12"/>
    <w:rsid w:val="00041F6F"/>
    <w:rsid w:val="0004436D"/>
    <w:rsid w:val="000468DF"/>
    <w:rsid w:val="000473D8"/>
    <w:rsid w:val="0005009E"/>
    <w:rsid w:val="00051291"/>
    <w:rsid w:val="000513A7"/>
    <w:rsid w:val="00051652"/>
    <w:rsid w:val="00051775"/>
    <w:rsid w:val="00051A4F"/>
    <w:rsid w:val="00052FE2"/>
    <w:rsid w:val="000537E5"/>
    <w:rsid w:val="00054412"/>
    <w:rsid w:val="00054D4F"/>
    <w:rsid w:val="00054FF8"/>
    <w:rsid w:val="0005613D"/>
    <w:rsid w:val="00057221"/>
    <w:rsid w:val="00061C6E"/>
    <w:rsid w:val="0006334A"/>
    <w:rsid w:val="00063AE2"/>
    <w:rsid w:val="00064376"/>
    <w:rsid w:val="0006597C"/>
    <w:rsid w:val="00066CE1"/>
    <w:rsid w:val="000670B4"/>
    <w:rsid w:val="000673B6"/>
    <w:rsid w:val="0007333E"/>
    <w:rsid w:val="0007490E"/>
    <w:rsid w:val="00074E1F"/>
    <w:rsid w:val="00074EE0"/>
    <w:rsid w:val="00076698"/>
    <w:rsid w:val="00076D2D"/>
    <w:rsid w:val="00081277"/>
    <w:rsid w:val="0008385C"/>
    <w:rsid w:val="0008425E"/>
    <w:rsid w:val="0008474B"/>
    <w:rsid w:val="00084B9D"/>
    <w:rsid w:val="000856F8"/>
    <w:rsid w:val="00086DDE"/>
    <w:rsid w:val="00086F82"/>
    <w:rsid w:val="0008776E"/>
    <w:rsid w:val="000878E6"/>
    <w:rsid w:val="00095200"/>
    <w:rsid w:val="000966B2"/>
    <w:rsid w:val="00096E6F"/>
    <w:rsid w:val="00097CC1"/>
    <w:rsid w:val="000A0206"/>
    <w:rsid w:val="000A0490"/>
    <w:rsid w:val="000A1070"/>
    <w:rsid w:val="000A19AD"/>
    <w:rsid w:val="000A1A89"/>
    <w:rsid w:val="000A2104"/>
    <w:rsid w:val="000A44AE"/>
    <w:rsid w:val="000A4F07"/>
    <w:rsid w:val="000A5EA0"/>
    <w:rsid w:val="000A7C48"/>
    <w:rsid w:val="000A7F53"/>
    <w:rsid w:val="000B072D"/>
    <w:rsid w:val="000B1561"/>
    <w:rsid w:val="000B16EE"/>
    <w:rsid w:val="000B287E"/>
    <w:rsid w:val="000B2916"/>
    <w:rsid w:val="000B3768"/>
    <w:rsid w:val="000B3D3A"/>
    <w:rsid w:val="000B400F"/>
    <w:rsid w:val="000B45A2"/>
    <w:rsid w:val="000B4F2A"/>
    <w:rsid w:val="000B4F4D"/>
    <w:rsid w:val="000B569E"/>
    <w:rsid w:val="000B5CE8"/>
    <w:rsid w:val="000C0A1A"/>
    <w:rsid w:val="000C2029"/>
    <w:rsid w:val="000C210E"/>
    <w:rsid w:val="000C2DF8"/>
    <w:rsid w:val="000C339F"/>
    <w:rsid w:val="000C4608"/>
    <w:rsid w:val="000C601F"/>
    <w:rsid w:val="000D0861"/>
    <w:rsid w:val="000D1C32"/>
    <w:rsid w:val="000D3AF2"/>
    <w:rsid w:val="000D3D83"/>
    <w:rsid w:val="000D6C19"/>
    <w:rsid w:val="000E07CE"/>
    <w:rsid w:val="000E13DC"/>
    <w:rsid w:val="000E1523"/>
    <w:rsid w:val="000E1FE4"/>
    <w:rsid w:val="000E3692"/>
    <w:rsid w:val="000E3ABF"/>
    <w:rsid w:val="000E4D65"/>
    <w:rsid w:val="000E761D"/>
    <w:rsid w:val="000F0BBC"/>
    <w:rsid w:val="000F23CE"/>
    <w:rsid w:val="000F256B"/>
    <w:rsid w:val="000F531E"/>
    <w:rsid w:val="000F5843"/>
    <w:rsid w:val="000F61D5"/>
    <w:rsid w:val="000F627E"/>
    <w:rsid w:val="000F68E1"/>
    <w:rsid w:val="000F7DDA"/>
    <w:rsid w:val="0010095A"/>
    <w:rsid w:val="00100D77"/>
    <w:rsid w:val="00100D7C"/>
    <w:rsid w:val="00101545"/>
    <w:rsid w:val="00102AF5"/>
    <w:rsid w:val="00102D90"/>
    <w:rsid w:val="00106AEF"/>
    <w:rsid w:val="00106BB1"/>
    <w:rsid w:val="00107E57"/>
    <w:rsid w:val="00110C7A"/>
    <w:rsid w:val="001114E8"/>
    <w:rsid w:val="0011183F"/>
    <w:rsid w:val="00113E09"/>
    <w:rsid w:val="00115A87"/>
    <w:rsid w:val="00115F70"/>
    <w:rsid w:val="00120D4E"/>
    <w:rsid w:val="00122758"/>
    <w:rsid w:val="00122B9E"/>
    <w:rsid w:val="00122C91"/>
    <w:rsid w:val="001254A1"/>
    <w:rsid w:val="0012586B"/>
    <w:rsid w:val="001258C1"/>
    <w:rsid w:val="00125BCD"/>
    <w:rsid w:val="0012789B"/>
    <w:rsid w:val="001300A6"/>
    <w:rsid w:val="00134A6F"/>
    <w:rsid w:val="00135D92"/>
    <w:rsid w:val="00136307"/>
    <w:rsid w:val="00140196"/>
    <w:rsid w:val="00140A5A"/>
    <w:rsid w:val="00140D9A"/>
    <w:rsid w:val="001436BA"/>
    <w:rsid w:val="00144DD1"/>
    <w:rsid w:val="00145E15"/>
    <w:rsid w:val="001465ED"/>
    <w:rsid w:val="0014671F"/>
    <w:rsid w:val="00153158"/>
    <w:rsid w:val="0015363D"/>
    <w:rsid w:val="00153E46"/>
    <w:rsid w:val="00154898"/>
    <w:rsid w:val="00154F48"/>
    <w:rsid w:val="001560C3"/>
    <w:rsid w:val="00160F0E"/>
    <w:rsid w:val="0016127C"/>
    <w:rsid w:val="00166B4F"/>
    <w:rsid w:val="00166F5E"/>
    <w:rsid w:val="001670D7"/>
    <w:rsid w:val="00170401"/>
    <w:rsid w:val="00173F7C"/>
    <w:rsid w:val="00174816"/>
    <w:rsid w:val="00174E80"/>
    <w:rsid w:val="001757C6"/>
    <w:rsid w:val="00175878"/>
    <w:rsid w:val="00175A6C"/>
    <w:rsid w:val="0017692C"/>
    <w:rsid w:val="00176BFF"/>
    <w:rsid w:val="00176DCE"/>
    <w:rsid w:val="00177F9B"/>
    <w:rsid w:val="00182B3D"/>
    <w:rsid w:val="00182D96"/>
    <w:rsid w:val="00184C5E"/>
    <w:rsid w:val="00185ABF"/>
    <w:rsid w:val="0019173D"/>
    <w:rsid w:val="001923B4"/>
    <w:rsid w:val="00193729"/>
    <w:rsid w:val="0019392D"/>
    <w:rsid w:val="00194CA8"/>
    <w:rsid w:val="00195EF4"/>
    <w:rsid w:val="00197068"/>
    <w:rsid w:val="001977E3"/>
    <w:rsid w:val="001A096F"/>
    <w:rsid w:val="001A0C6D"/>
    <w:rsid w:val="001A0D4E"/>
    <w:rsid w:val="001A2D11"/>
    <w:rsid w:val="001A427C"/>
    <w:rsid w:val="001A7E3B"/>
    <w:rsid w:val="001B02C1"/>
    <w:rsid w:val="001B0469"/>
    <w:rsid w:val="001B2E07"/>
    <w:rsid w:val="001B4077"/>
    <w:rsid w:val="001B5947"/>
    <w:rsid w:val="001B66C0"/>
    <w:rsid w:val="001B786F"/>
    <w:rsid w:val="001C1682"/>
    <w:rsid w:val="001C2E96"/>
    <w:rsid w:val="001C3C1C"/>
    <w:rsid w:val="001C471A"/>
    <w:rsid w:val="001C5715"/>
    <w:rsid w:val="001C723C"/>
    <w:rsid w:val="001D026F"/>
    <w:rsid w:val="001D069C"/>
    <w:rsid w:val="001D0BFD"/>
    <w:rsid w:val="001D113A"/>
    <w:rsid w:val="001D1144"/>
    <w:rsid w:val="001D135F"/>
    <w:rsid w:val="001D226A"/>
    <w:rsid w:val="001D239D"/>
    <w:rsid w:val="001D3B1C"/>
    <w:rsid w:val="001D43C6"/>
    <w:rsid w:val="001D60EA"/>
    <w:rsid w:val="001D7588"/>
    <w:rsid w:val="001E28A0"/>
    <w:rsid w:val="001E4F52"/>
    <w:rsid w:val="001E52A2"/>
    <w:rsid w:val="001E56AE"/>
    <w:rsid w:val="001E56B2"/>
    <w:rsid w:val="001E7827"/>
    <w:rsid w:val="001F03AF"/>
    <w:rsid w:val="001F0589"/>
    <w:rsid w:val="001F255D"/>
    <w:rsid w:val="001F27DB"/>
    <w:rsid w:val="001F29A3"/>
    <w:rsid w:val="001F35A9"/>
    <w:rsid w:val="001F6868"/>
    <w:rsid w:val="001F6C65"/>
    <w:rsid w:val="002002E0"/>
    <w:rsid w:val="0020121F"/>
    <w:rsid w:val="002023D6"/>
    <w:rsid w:val="00202EC7"/>
    <w:rsid w:val="002043A7"/>
    <w:rsid w:val="00205023"/>
    <w:rsid w:val="0020529C"/>
    <w:rsid w:val="00205A82"/>
    <w:rsid w:val="00206848"/>
    <w:rsid w:val="002075D2"/>
    <w:rsid w:val="00212797"/>
    <w:rsid w:val="00212CC0"/>
    <w:rsid w:val="00214102"/>
    <w:rsid w:val="002155BE"/>
    <w:rsid w:val="00217CDD"/>
    <w:rsid w:val="0022055D"/>
    <w:rsid w:val="00220866"/>
    <w:rsid w:val="0022152C"/>
    <w:rsid w:val="00221F49"/>
    <w:rsid w:val="00222C68"/>
    <w:rsid w:val="00222CA6"/>
    <w:rsid w:val="00223D92"/>
    <w:rsid w:val="00224D8A"/>
    <w:rsid w:val="00230E1B"/>
    <w:rsid w:val="002311F1"/>
    <w:rsid w:val="00233AD5"/>
    <w:rsid w:val="00233CC5"/>
    <w:rsid w:val="002340A6"/>
    <w:rsid w:val="002368AF"/>
    <w:rsid w:val="00241647"/>
    <w:rsid w:val="0024277F"/>
    <w:rsid w:val="00243F17"/>
    <w:rsid w:val="00243FE3"/>
    <w:rsid w:val="002442C8"/>
    <w:rsid w:val="00245578"/>
    <w:rsid w:val="00245664"/>
    <w:rsid w:val="0025030F"/>
    <w:rsid w:val="00251608"/>
    <w:rsid w:val="002554C0"/>
    <w:rsid w:val="00255B1A"/>
    <w:rsid w:val="00257701"/>
    <w:rsid w:val="00257731"/>
    <w:rsid w:val="00257F28"/>
    <w:rsid w:val="002600B7"/>
    <w:rsid w:val="002625D0"/>
    <w:rsid w:val="00262E16"/>
    <w:rsid w:val="00262F1D"/>
    <w:rsid w:val="00270608"/>
    <w:rsid w:val="00270AD2"/>
    <w:rsid w:val="0027245F"/>
    <w:rsid w:val="002731D7"/>
    <w:rsid w:val="00274449"/>
    <w:rsid w:val="002775D2"/>
    <w:rsid w:val="00281870"/>
    <w:rsid w:val="002831E7"/>
    <w:rsid w:val="0028347C"/>
    <w:rsid w:val="00283BF3"/>
    <w:rsid w:val="002905FD"/>
    <w:rsid w:val="0029247A"/>
    <w:rsid w:val="00292E26"/>
    <w:rsid w:val="00295E81"/>
    <w:rsid w:val="0029632C"/>
    <w:rsid w:val="002969FA"/>
    <w:rsid w:val="002A08DE"/>
    <w:rsid w:val="002A119A"/>
    <w:rsid w:val="002A1839"/>
    <w:rsid w:val="002A2179"/>
    <w:rsid w:val="002A3B9A"/>
    <w:rsid w:val="002A42D6"/>
    <w:rsid w:val="002A6AE2"/>
    <w:rsid w:val="002B0733"/>
    <w:rsid w:val="002B1343"/>
    <w:rsid w:val="002B148D"/>
    <w:rsid w:val="002B1CEC"/>
    <w:rsid w:val="002B1E61"/>
    <w:rsid w:val="002B5215"/>
    <w:rsid w:val="002B5EBF"/>
    <w:rsid w:val="002B6C73"/>
    <w:rsid w:val="002C0C14"/>
    <w:rsid w:val="002C13C0"/>
    <w:rsid w:val="002C27B3"/>
    <w:rsid w:val="002C2FC3"/>
    <w:rsid w:val="002C4F7F"/>
    <w:rsid w:val="002C5D0C"/>
    <w:rsid w:val="002C74C5"/>
    <w:rsid w:val="002C7752"/>
    <w:rsid w:val="002D08D6"/>
    <w:rsid w:val="002D1027"/>
    <w:rsid w:val="002D25C9"/>
    <w:rsid w:val="002D35DA"/>
    <w:rsid w:val="002D3949"/>
    <w:rsid w:val="002D40AC"/>
    <w:rsid w:val="002D4267"/>
    <w:rsid w:val="002D6540"/>
    <w:rsid w:val="002D7163"/>
    <w:rsid w:val="002D775E"/>
    <w:rsid w:val="002E31DC"/>
    <w:rsid w:val="002E5117"/>
    <w:rsid w:val="002E7FCD"/>
    <w:rsid w:val="002F0C6E"/>
    <w:rsid w:val="002F1578"/>
    <w:rsid w:val="002F1AB9"/>
    <w:rsid w:val="002F26A5"/>
    <w:rsid w:val="002F29A1"/>
    <w:rsid w:val="002F4AEC"/>
    <w:rsid w:val="002F4AFC"/>
    <w:rsid w:val="002F6614"/>
    <w:rsid w:val="002F7624"/>
    <w:rsid w:val="003032A9"/>
    <w:rsid w:val="00306814"/>
    <w:rsid w:val="00311896"/>
    <w:rsid w:val="003127B2"/>
    <w:rsid w:val="00312C27"/>
    <w:rsid w:val="00313797"/>
    <w:rsid w:val="003146DD"/>
    <w:rsid w:val="00316D12"/>
    <w:rsid w:val="00320EAD"/>
    <w:rsid w:val="003213CD"/>
    <w:rsid w:val="00322639"/>
    <w:rsid w:val="00322BAD"/>
    <w:rsid w:val="003233AD"/>
    <w:rsid w:val="003234BF"/>
    <w:rsid w:val="00324251"/>
    <w:rsid w:val="00324542"/>
    <w:rsid w:val="00325B38"/>
    <w:rsid w:val="00325DCE"/>
    <w:rsid w:val="00327005"/>
    <w:rsid w:val="00327F70"/>
    <w:rsid w:val="00330A4B"/>
    <w:rsid w:val="003342F2"/>
    <w:rsid w:val="0033435B"/>
    <w:rsid w:val="0033443F"/>
    <w:rsid w:val="003362C0"/>
    <w:rsid w:val="003405FA"/>
    <w:rsid w:val="00340DE3"/>
    <w:rsid w:val="00342293"/>
    <w:rsid w:val="00343A19"/>
    <w:rsid w:val="00343EDC"/>
    <w:rsid w:val="00346D59"/>
    <w:rsid w:val="0035013F"/>
    <w:rsid w:val="003516D1"/>
    <w:rsid w:val="0035201C"/>
    <w:rsid w:val="00353003"/>
    <w:rsid w:val="00353BD1"/>
    <w:rsid w:val="003544EB"/>
    <w:rsid w:val="00354DC7"/>
    <w:rsid w:val="003602E6"/>
    <w:rsid w:val="00360E70"/>
    <w:rsid w:val="00360F10"/>
    <w:rsid w:val="003624A8"/>
    <w:rsid w:val="00364047"/>
    <w:rsid w:val="00364135"/>
    <w:rsid w:val="00364661"/>
    <w:rsid w:val="003649DA"/>
    <w:rsid w:val="0036522B"/>
    <w:rsid w:val="00366BDE"/>
    <w:rsid w:val="00367474"/>
    <w:rsid w:val="00367866"/>
    <w:rsid w:val="00367BB9"/>
    <w:rsid w:val="0037202E"/>
    <w:rsid w:val="00373B68"/>
    <w:rsid w:val="00376CF1"/>
    <w:rsid w:val="00377698"/>
    <w:rsid w:val="0037794D"/>
    <w:rsid w:val="00377A4B"/>
    <w:rsid w:val="00377EFE"/>
    <w:rsid w:val="003819E2"/>
    <w:rsid w:val="00381E74"/>
    <w:rsid w:val="00383CDE"/>
    <w:rsid w:val="00384E15"/>
    <w:rsid w:val="00387DA4"/>
    <w:rsid w:val="0039187C"/>
    <w:rsid w:val="00394C98"/>
    <w:rsid w:val="00395687"/>
    <w:rsid w:val="00396FED"/>
    <w:rsid w:val="00397625"/>
    <w:rsid w:val="00397D4F"/>
    <w:rsid w:val="003A1001"/>
    <w:rsid w:val="003A10AB"/>
    <w:rsid w:val="003A19B6"/>
    <w:rsid w:val="003A2664"/>
    <w:rsid w:val="003A2CE0"/>
    <w:rsid w:val="003A3212"/>
    <w:rsid w:val="003A33DC"/>
    <w:rsid w:val="003A37CE"/>
    <w:rsid w:val="003A46F8"/>
    <w:rsid w:val="003A4766"/>
    <w:rsid w:val="003A4789"/>
    <w:rsid w:val="003A4825"/>
    <w:rsid w:val="003A6170"/>
    <w:rsid w:val="003A7B17"/>
    <w:rsid w:val="003B12AB"/>
    <w:rsid w:val="003B181A"/>
    <w:rsid w:val="003B1E06"/>
    <w:rsid w:val="003B3058"/>
    <w:rsid w:val="003B40A2"/>
    <w:rsid w:val="003B4A7E"/>
    <w:rsid w:val="003B54D5"/>
    <w:rsid w:val="003B5CDB"/>
    <w:rsid w:val="003C0117"/>
    <w:rsid w:val="003C12AF"/>
    <w:rsid w:val="003C1903"/>
    <w:rsid w:val="003C2521"/>
    <w:rsid w:val="003C28ED"/>
    <w:rsid w:val="003C47B1"/>
    <w:rsid w:val="003C553E"/>
    <w:rsid w:val="003C610E"/>
    <w:rsid w:val="003C776F"/>
    <w:rsid w:val="003D0895"/>
    <w:rsid w:val="003D355E"/>
    <w:rsid w:val="003D42CC"/>
    <w:rsid w:val="003D45BE"/>
    <w:rsid w:val="003D6A80"/>
    <w:rsid w:val="003D6CD8"/>
    <w:rsid w:val="003D6E57"/>
    <w:rsid w:val="003E1C27"/>
    <w:rsid w:val="003E59A3"/>
    <w:rsid w:val="003F1B8F"/>
    <w:rsid w:val="003F3842"/>
    <w:rsid w:val="003F3968"/>
    <w:rsid w:val="003F3A09"/>
    <w:rsid w:val="003F47B0"/>
    <w:rsid w:val="003F5AA2"/>
    <w:rsid w:val="00400894"/>
    <w:rsid w:val="00401576"/>
    <w:rsid w:val="00402ADB"/>
    <w:rsid w:val="004075A0"/>
    <w:rsid w:val="00410D8A"/>
    <w:rsid w:val="00412A29"/>
    <w:rsid w:val="004146F5"/>
    <w:rsid w:val="004149E1"/>
    <w:rsid w:val="00415741"/>
    <w:rsid w:val="0041583C"/>
    <w:rsid w:val="004200F1"/>
    <w:rsid w:val="00420AF5"/>
    <w:rsid w:val="004218DA"/>
    <w:rsid w:val="00423296"/>
    <w:rsid w:val="0042516E"/>
    <w:rsid w:val="00427C67"/>
    <w:rsid w:val="00430AF5"/>
    <w:rsid w:val="00430F17"/>
    <w:rsid w:val="00431510"/>
    <w:rsid w:val="0043167D"/>
    <w:rsid w:val="004346B2"/>
    <w:rsid w:val="00434B64"/>
    <w:rsid w:val="004355CF"/>
    <w:rsid w:val="00435F45"/>
    <w:rsid w:val="0043689A"/>
    <w:rsid w:val="0044233F"/>
    <w:rsid w:val="00442709"/>
    <w:rsid w:val="004428F6"/>
    <w:rsid w:val="00445B52"/>
    <w:rsid w:val="00451810"/>
    <w:rsid w:val="00451F7B"/>
    <w:rsid w:val="004530E8"/>
    <w:rsid w:val="00454988"/>
    <w:rsid w:val="0045566D"/>
    <w:rsid w:val="00457F95"/>
    <w:rsid w:val="004602D8"/>
    <w:rsid w:val="0046302A"/>
    <w:rsid w:val="00463A0B"/>
    <w:rsid w:val="0046746E"/>
    <w:rsid w:val="004676C0"/>
    <w:rsid w:val="00467B3C"/>
    <w:rsid w:val="00471C2C"/>
    <w:rsid w:val="0047292B"/>
    <w:rsid w:val="00477559"/>
    <w:rsid w:val="00477D80"/>
    <w:rsid w:val="0048063A"/>
    <w:rsid w:val="00481013"/>
    <w:rsid w:val="00481EE5"/>
    <w:rsid w:val="0048324B"/>
    <w:rsid w:val="004834B1"/>
    <w:rsid w:val="004842E5"/>
    <w:rsid w:val="00484B05"/>
    <w:rsid w:val="00485268"/>
    <w:rsid w:val="004879BF"/>
    <w:rsid w:val="00490177"/>
    <w:rsid w:val="004910F6"/>
    <w:rsid w:val="00492813"/>
    <w:rsid w:val="004934D4"/>
    <w:rsid w:val="00493CF3"/>
    <w:rsid w:val="004975B7"/>
    <w:rsid w:val="00497745"/>
    <w:rsid w:val="004A03A1"/>
    <w:rsid w:val="004A0472"/>
    <w:rsid w:val="004A06F7"/>
    <w:rsid w:val="004A1381"/>
    <w:rsid w:val="004A20DC"/>
    <w:rsid w:val="004A4295"/>
    <w:rsid w:val="004A4EBE"/>
    <w:rsid w:val="004B33CD"/>
    <w:rsid w:val="004B41BD"/>
    <w:rsid w:val="004B47E0"/>
    <w:rsid w:val="004B62A1"/>
    <w:rsid w:val="004B6668"/>
    <w:rsid w:val="004C0C62"/>
    <w:rsid w:val="004C0F6A"/>
    <w:rsid w:val="004C204E"/>
    <w:rsid w:val="004C2FC5"/>
    <w:rsid w:val="004C4095"/>
    <w:rsid w:val="004C57CA"/>
    <w:rsid w:val="004D01F0"/>
    <w:rsid w:val="004D0E38"/>
    <w:rsid w:val="004D1232"/>
    <w:rsid w:val="004D1F64"/>
    <w:rsid w:val="004D5462"/>
    <w:rsid w:val="004D64E8"/>
    <w:rsid w:val="004D66B7"/>
    <w:rsid w:val="004E28D3"/>
    <w:rsid w:val="004E2F47"/>
    <w:rsid w:val="004E33D7"/>
    <w:rsid w:val="004E386C"/>
    <w:rsid w:val="004E39C0"/>
    <w:rsid w:val="004E39D8"/>
    <w:rsid w:val="004E3C09"/>
    <w:rsid w:val="004E3ED2"/>
    <w:rsid w:val="004E4795"/>
    <w:rsid w:val="004E4A41"/>
    <w:rsid w:val="004E4AF5"/>
    <w:rsid w:val="004E6811"/>
    <w:rsid w:val="004E6DD1"/>
    <w:rsid w:val="004F0F19"/>
    <w:rsid w:val="004F19ED"/>
    <w:rsid w:val="004F4ED6"/>
    <w:rsid w:val="004F5ED3"/>
    <w:rsid w:val="004F6129"/>
    <w:rsid w:val="004F66EF"/>
    <w:rsid w:val="004F687A"/>
    <w:rsid w:val="004F71A6"/>
    <w:rsid w:val="004F7B69"/>
    <w:rsid w:val="00500596"/>
    <w:rsid w:val="00501021"/>
    <w:rsid w:val="00503AA4"/>
    <w:rsid w:val="00503D97"/>
    <w:rsid w:val="00505D7D"/>
    <w:rsid w:val="00506493"/>
    <w:rsid w:val="0051199A"/>
    <w:rsid w:val="00511AC7"/>
    <w:rsid w:val="00511C93"/>
    <w:rsid w:val="005140A4"/>
    <w:rsid w:val="00514EC8"/>
    <w:rsid w:val="00515DEE"/>
    <w:rsid w:val="005163EA"/>
    <w:rsid w:val="00516A10"/>
    <w:rsid w:val="005206A1"/>
    <w:rsid w:val="0052229E"/>
    <w:rsid w:val="00523014"/>
    <w:rsid w:val="00523524"/>
    <w:rsid w:val="0052395B"/>
    <w:rsid w:val="00523B6C"/>
    <w:rsid w:val="00525CD7"/>
    <w:rsid w:val="005262A4"/>
    <w:rsid w:val="00526C72"/>
    <w:rsid w:val="005276B5"/>
    <w:rsid w:val="005303C0"/>
    <w:rsid w:val="00530B6D"/>
    <w:rsid w:val="00530F30"/>
    <w:rsid w:val="00533ED8"/>
    <w:rsid w:val="00534153"/>
    <w:rsid w:val="00537E96"/>
    <w:rsid w:val="00537FD2"/>
    <w:rsid w:val="005403C0"/>
    <w:rsid w:val="005428C1"/>
    <w:rsid w:val="00543262"/>
    <w:rsid w:val="00544015"/>
    <w:rsid w:val="00544C5A"/>
    <w:rsid w:val="005450FF"/>
    <w:rsid w:val="00546366"/>
    <w:rsid w:val="0055000A"/>
    <w:rsid w:val="00550222"/>
    <w:rsid w:val="0055077A"/>
    <w:rsid w:val="005507E9"/>
    <w:rsid w:val="0055237B"/>
    <w:rsid w:val="00552BB1"/>
    <w:rsid w:val="00554672"/>
    <w:rsid w:val="005568F4"/>
    <w:rsid w:val="00556A40"/>
    <w:rsid w:val="00556B9F"/>
    <w:rsid w:val="00561228"/>
    <w:rsid w:val="005615E0"/>
    <w:rsid w:val="005624D7"/>
    <w:rsid w:val="00562BDB"/>
    <w:rsid w:val="00563340"/>
    <w:rsid w:val="0056485F"/>
    <w:rsid w:val="00566B22"/>
    <w:rsid w:val="005704CC"/>
    <w:rsid w:val="00570683"/>
    <w:rsid w:val="0057318F"/>
    <w:rsid w:val="0057411F"/>
    <w:rsid w:val="0057443F"/>
    <w:rsid w:val="00575BC0"/>
    <w:rsid w:val="0057695C"/>
    <w:rsid w:val="00576EF9"/>
    <w:rsid w:val="00580B33"/>
    <w:rsid w:val="005848D0"/>
    <w:rsid w:val="00585E1A"/>
    <w:rsid w:val="0058629A"/>
    <w:rsid w:val="005873BB"/>
    <w:rsid w:val="00590E48"/>
    <w:rsid w:val="005919ED"/>
    <w:rsid w:val="00591E72"/>
    <w:rsid w:val="0059259E"/>
    <w:rsid w:val="0059452C"/>
    <w:rsid w:val="005A15F2"/>
    <w:rsid w:val="005A1842"/>
    <w:rsid w:val="005A2E49"/>
    <w:rsid w:val="005A50A9"/>
    <w:rsid w:val="005A5216"/>
    <w:rsid w:val="005A546D"/>
    <w:rsid w:val="005A7F7B"/>
    <w:rsid w:val="005B3000"/>
    <w:rsid w:val="005B3E6B"/>
    <w:rsid w:val="005B4C25"/>
    <w:rsid w:val="005B5008"/>
    <w:rsid w:val="005B51A2"/>
    <w:rsid w:val="005B5374"/>
    <w:rsid w:val="005B753C"/>
    <w:rsid w:val="005C0256"/>
    <w:rsid w:val="005C14CB"/>
    <w:rsid w:val="005C15AD"/>
    <w:rsid w:val="005C1B35"/>
    <w:rsid w:val="005C36AA"/>
    <w:rsid w:val="005C3BD8"/>
    <w:rsid w:val="005C41BD"/>
    <w:rsid w:val="005C5E1B"/>
    <w:rsid w:val="005C7D00"/>
    <w:rsid w:val="005D08E2"/>
    <w:rsid w:val="005D16AB"/>
    <w:rsid w:val="005D26FB"/>
    <w:rsid w:val="005D3022"/>
    <w:rsid w:val="005D462F"/>
    <w:rsid w:val="005D4C6A"/>
    <w:rsid w:val="005D638E"/>
    <w:rsid w:val="005D6780"/>
    <w:rsid w:val="005D7A31"/>
    <w:rsid w:val="005E18C2"/>
    <w:rsid w:val="005E260C"/>
    <w:rsid w:val="005E3570"/>
    <w:rsid w:val="005E452F"/>
    <w:rsid w:val="005E5CBF"/>
    <w:rsid w:val="005E6338"/>
    <w:rsid w:val="005F518F"/>
    <w:rsid w:val="005F5CBA"/>
    <w:rsid w:val="005F7931"/>
    <w:rsid w:val="00600CE2"/>
    <w:rsid w:val="006059A7"/>
    <w:rsid w:val="0060704A"/>
    <w:rsid w:val="00607FC2"/>
    <w:rsid w:val="00615BFC"/>
    <w:rsid w:val="00615E59"/>
    <w:rsid w:val="006173CF"/>
    <w:rsid w:val="006214EE"/>
    <w:rsid w:val="00622BE5"/>
    <w:rsid w:val="00622EA1"/>
    <w:rsid w:val="00623664"/>
    <w:rsid w:val="00624E15"/>
    <w:rsid w:val="00625D3E"/>
    <w:rsid w:val="00626596"/>
    <w:rsid w:val="00626B29"/>
    <w:rsid w:val="0062737F"/>
    <w:rsid w:val="00627697"/>
    <w:rsid w:val="00631991"/>
    <w:rsid w:val="0063221F"/>
    <w:rsid w:val="00632C7C"/>
    <w:rsid w:val="00633161"/>
    <w:rsid w:val="0063357C"/>
    <w:rsid w:val="006335C8"/>
    <w:rsid w:val="00636646"/>
    <w:rsid w:val="006374CC"/>
    <w:rsid w:val="00641028"/>
    <w:rsid w:val="00641910"/>
    <w:rsid w:val="00646D07"/>
    <w:rsid w:val="00650A1A"/>
    <w:rsid w:val="00651C15"/>
    <w:rsid w:val="00651C76"/>
    <w:rsid w:val="00651DE1"/>
    <w:rsid w:val="00655B6F"/>
    <w:rsid w:val="006610EE"/>
    <w:rsid w:val="00664BDF"/>
    <w:rsid w:val="00665A79"/>
    <w:rsid w:val="00667526"/>
    <w:rsid w:val="0066790C"/>
    <w:rsid w:val="006702D0"/>
    <w:rsid w:val="006704B0"/>
    <w:rsid w:val="00671BE9"/>
    <w:rsid w:val="00672947"/>
    <w:rsid w:val="006730EF"/>
    <w:rsid w:val="0067503F"/>
    <w:rsid w:val="00675B4A"/>
    <w:rsid w:val="00675D3F"/>
    <w:rsid w:val="006764DC"/>
    <w:rsid w:val="00676557"/>
    <w:rsid w:val="00676BC0"/>
    <w:rsid w:val="006800C2"/>
    <w:rsid w:val="0068062F"/>
    <w:rsid w:val="00681B85"/>
    <w:rsid w:val="00681F08"/>
    <w:rsid w:val="006851FE"/>
    <w:rsid w:val="006871F0"/>
    <w:rsid w:val="00687893"/>
    <w:rsid w:val="0069023D"/>
    <w:rsid w:val="006935ED"/>
    <w:rsid w:val="00693B2A"/>
    <w:rsid w:val="006945F8"/>
    <w:rsid w:val="00694FC9"/>
    <w:rsid w:val="00695A6E"/>
    <w:rsid w:val="006A0AE2"/>
    <w:rsid w:val="006A0E94"/>
    <w:rsid w:val="006A0F11"/>
    <w:rsid w:val="006A137C"/>
    <w:rsid w:val="006A13E2"/>
    <w:rsid w:val="006A19F5"/>
    <w:rsid w:val="006A261F"/>
    <w:rsid w:val="006A2B4B"/>
    <w:rsid w:val="006A5170"/>
    <w:rsid w:val="006A6965"/>
    <w:rsid w:val="006B0B58"/>
    <w:rsid w:val="006B116D"/>
    <w:rsid w:val="006B2C26"/>
    <w:rsid w:val="006B43B3"/>
    <w:rsid w:val="006B5D75"/>
    <w:rsid w:val="006B5F81"/>
    <w:rsid w:val="006B68E0"/>
    <w:rsid w:val="006B7B26"/>
    <w:rsid w:val="006C13E0"/>
    <w:rsid w:val="006C1688"/>
    <w:rsid w:val="006C1CE8"/>
    <w:rsid w:val="006C3100"/>
    <w:rsid w:val="006C3DE1"/>
    <w:rsid w:val="006C6306"/>
    <w:rsid w:val="006D218B"/>
    <w:rsid w:val="006D270C"/>
    <w:rsid w:val="006D2713"/>
    <w:rsid w:val="006D4EB5"/>
    <w:rsid w:val="006E0FD6"/>
    <w:rsid w:val="006E1242"/>
    <w:rsid w:val="006E1659"/>
    <w:rsid w:val="006E2E64"/>
    <w:rsid w:val="006E2FCD"/>
    <w:rsid w:val="006F052A"/>
    <w:rsid w:val="006F27CC"/>
    <w:rsid w:val="006F477B"/>
    <w:rsid w:val="006F4A40"/>
    <w:rsid w:val="006F5D6F"/>
    <w:rsid w:val="006F715F"/>
    <w:rsid w:val="006F7757"/>
    <w:rsid w:val="006F7C04"/>
    <w:rsid w:val="0070045A"/>
    <w:rsid w:val="0070064A"/>
    <w:rsid w:val="00700AE4"/>
    <w:rsid w:val="007028E4"/>
    <w:rsid w:val="00703732"/>
    <w:rsid w:val="0070403C"/>
    <w:rsid w:val="00706076"/>
    <w:rsid w:val="00707490"/>
    <w:rsid w:val="00710713"/>
    <w:rsid w:val="00710765"/>
    <w:rsid w:val="00712335"/>
    <w:rsid w:val="00712B0C"/>
    <w:rsid w:val="00713136"/>
    <w:rsid w:val="007131E6"/>
    <w:rsid w:val="00713762"/>
    <w:rsid w:val="007142F5"/>
    <w:rsid w:val="0071674C"/>
    <w:rsid w:val="00716D22"/>
    <w:rsid w:val="00716DC2"/>
    <w:rsid w:val="00717EB7"/>
    <w:rsid w:val="007209C2"/>
    <w:rsid w:val="00720B7B"/>
    <w:rsid w:val="007223B9"/>
    <w:rsid w:val="00722A4B"/>
    <w:rsid w:val="0072334E"/>
    <w:rsid w:val="007238A3"/>
    <w:rsid w:val="00723BEF"/>
    <w:rsid w:val="00724215"/>
    <w:rsid w:val="00724B46"/>
    <w:rsid w:val="007261C5"/>
    <w:rsid w:val="00727760"/>
    <w:rsid w:val="007334D2"/>
    <w:rsid w:val="00733F17"/>
    <w:rsid w:val="00735ED3"/>
    <w:rsid w:val="00736B4E"/>
    <w:rsid w:val="0073777A"/>
    <w:rsid w:val="00737CEF"/>
    <w:rsid w:val="007408E5"/>
    <w:rsid w:val="00742085"/>
    <w:rsid w:val="00742385"/>
    <w:rsid w:val="0074241B"/>
    <w:rsid w:val="00742954"/>
    <w:rsid w:val="007437F9"/>
    <w:rsid w:val="0074383C"/>
    <w:rsid w:val="00744038"/>
    <w:rsid w:val="0074493C"/>
    <w:rsid w:val="00744E4D"/>
    <w:rsid w:val="00745A81"/>
    <w:rsid w:val="00747D9E"/>
    <w:rsid w:val="00750835"/>
    <w:rsid w:val="00750E4E"/>
    <w:rsid w:val="00751B3C"/>
    <w:rsid w:val="00751DAC"/>
    <w:rsid w:val="0075412F"/>
    <w:rsid w:val="00756B72"/>
    <w:rsid w:val="007612EB"/>
    <w:rsid w:val="00761369"/>
    <w:rsid w:val="00764045"/>
    <w:rsid w:val="007644D3"/>
    <w:rsid w:val="007646F2"/>
    <w:rsid w:val="00766089"/>
    <w:rsid w:val="007713C9"/>
    <w:rsid w:val="007721D0"/>
    <w:rsid w:val="00774AC7"/>
    <w:rsid w:val="00775C72"/>
    <w:rsid w:val="00775E56"/>
    <w:rsid w:val="00777E64"/>
    <w:rsid w:val="0078026C"/>
    <w:rsid w:val="00782100"/>
    <w:rsid w:val="00782195"/>
    <w:rsid w:val="007841F4"/>
    <w:rsid w:val="007847E3"/>
    <w:rsid w:val="00785420"/>
    <w:rsid w:val="00786061"/>
    <w:rsid w:val="00786AC8"/>
    <w:rsid w:val="00793634"/>
    <w:rsid w:val="00794158"/>
    <w:rsid w:val="007943BE"/>
    <w:rsid w:val="0079472F"/>
    <w:rsid w:val="007960C5"/>
    <w:rsid w:val="00796126"/>
    <w:rsid w:val="00796510"/>
    <w:rsid w:val="007A1520"/>
    <w:rsid w:val="007A1B70"/>
    <w:rsid w:val="007A2290"/>
    <w:rsid w:val="007A274B"/>
    <w:rsid w:val="007A3333"/>
    <w:rsid w:val="007A44E5"/>
    <w:rsid w:val="007A4A77"/>
    <w:rsid w:val="007A5294"/>
    <w:rsid w:val="007A6FBB"/>
    <w:rsid w:val="007A785F"/>
    <w:rsid w:val="007B1D01"/>
    <w:rsid w:val="007B38E1"/>
    <w:rsid w:val="007B52EB"/>
    <w:rsid w:val="007B5FCB"/>
    <w:rsid w:val="007B6242"/>
    <w:rsid w:val="007B624F"/>
    <w:rsid w:val="007C0677"/>
    <w:rsid w:val="007C1AC8"/>
    <w:rsid w:val="007C4255"/>
    <w:rsid w:val="007C59AA"/>
    <w:rsid w:val="007C5E20"/>
    <w:rsid w:val="007C7FF9"/>
    <w:rsid w:val="007D18B9"/>
    <w:rsid w:val="007D2497"/>
    <w:rsid w:val="007D25B6"/>
    <w:rsid w:val="007D25E2"/>
    <w:rsid w:val="007D64F5"/>
    <w:rsid w:val="007D6C84"/>
    <w:rsid w:val="007D6D80"/>
    <w:rsid w:val="007E0701"/>
    <w:rsid w:val="007E0E0C"/>
    <w:rsid w:val="007E1FC4"/>
    <w:rsid w:val="007E2987"/>
    <w:rsid w:val="007F6C9C"/>
    <w:rsid w:val="007F6EDB"/>
    <w:rsid w:val="0080340A"/>
    <w:rsid w:val="00805024"/>
    <w:rsid w:val="00811FD5"/>
    <w:rsid w:val="008124DA"/>
    <w:rsid w:val="00813451"/>
    <w:rsid w:val="008135C5"/>
    <w:rsid w:val="00817459"/>
    <w:rsid w:val="008230F1"/>
    <w:rsid w:val="0082521A"/>
    <w:rsid w:val="00827072"/>
    <w:rsid w:val="0083016B"/>
    <w:rsid w:val="008304C7"/>
    <w:rsid w:val="00830650"/>
    <w:rsid w:val="008329EC"/>
    <w:rsid w:val="00835417"/>
    <w:rsid w:val="00835A08"/>
    <w:rsid w:val="00835FFC"/>
    <w:rsid w:val="0083730A"/>
    <w:rsid w:val="00840F7C"/>
    <w:rsid w:val="0084191B"/>
    <w:rsid w:val="008444F5"/>
    <w:rsid w:val="00846CA9"/>
    <w:rsid w:val="008501CE"/>
    <w:rsid w:val="008503C5"/>
    <w:rsid w:val="008521FC"/>
    <w:rsid w:val="008525D8"/>
    <w:rsid w:val="00852916"/>
    <w:rsid w:val="00853217"/>
    <w:rsid w:val="00853DE1"/>
    <w:rsid w:val="008548B6"/>
    <w:rsid w:val="00854C03"/>
    <w:rsid w:val="00854DD8"/>
    <w:rsid w:val="008568C7"/>
    <w:rsid w:val="00861E6A"/>
    <w:rsid w:val="00863C46"/>
    <w:rsid w:val="00864EBB"/>
    <w:rsid w:val="0086663B"/>
    <w:rsid w:val="00867DB2"/>
    <w:rsid w:val="0087014E"/>
    <w:rsid w:val="0087074B"/>
    <w:rsid w:val="00874B23"/>
    <w:rsid w:val="00876B00"/>
    <w:rsid w:val="00881FF8"/>
    <w:rsid w:val="0088363C"/>
    <w:rsid w:val="008836C9"/>
    <w:rsid w:val="0088519F"/>
    <w:rsid w:val="00886D7F"/>
    <w:rsid w:val="008874E5"/>
    <w:rsid w:val="00891A23"/>
    <w:rsid w:val="00891F07"/>
    <w:rsid w:val="0089346C"/>
    <w:rsid w:val="00894900"/>
    <w:rsid w:val="0089544B"/>
    <w:rsid w:val="0089629E"/>
    <w:rsid w:val="008965C1"/>
    <w:rsid w:val="00896CFD"/>
    <w:rsid w:val="008A061B"/>
    <w:rsid w:val="008A0FFD"/>
    <w:rsid w:val="008A1E7D"/>
    <w:rsid w:val="008A4ECA"/>
    <w:rsid w:val="008A655D"/>
    <w:rsid w:val="008A6D05"/>
    <w:rsid w:val="008B1EAE"/>
    <w:rsid w:val="008B2295"/>
    <w:rsid w:val="008B2A96"/>
    <w:rsid w:val="008B3378"/>
    <w:rsid w:val="008B3725"/>
    <w:rsid w:val="008C35CD"/>
    <w:rsid w:val="008C7C59"/>
    <w:rsid w:val="008D0D8E"/>
    <w:rsid w:val="008D4000"/>
    <w:rsid w:val="008D4E97"/>
    <w:rsid w:val="008D7079"/>
    <w:rsid w:val="008D7D6B"/>
    <w:rsid w:val="008E092E"/>
    <w:rsid w:val="008E195C"/>
    <w:rsid w:val="008E369A"/>
    <w:rsid w:val="008E3AF3"/>
    <w:rsid w:val="008E5EC4"/>
    <w:rsid w:val="008F0A5C"/>
    <w:rsid w:val="008F180F"/>
    <w:rsid w:val="008F351F"/>
    <w:rsid w:val="008F4244"/>
    <w:rsid w:val="008F4E4B"/>
    <w:rsid w:val="008F69CA"/>
    <w:rsid w:val="008F6EF4"/>
    <w:rsid w:val="008F7475"/>
    <w:rsid w:val="008F7F91"/>
    <w:rsid w:val="00900949"/>
    <w:rsid w:val="00901304"/>
    <w:rsid w:val="00903118"/>
    <w:rsid w:val="00903AAC"/>
    <w:rsid w:val="00904167"/>
    <w:rsid w:val="0090585E"/>
    <w:rsid w:val="009059C9"/>
    <w:rsid w:val="009066FD"/>
    <w:rsid w:val="009077E8"/>
    <w:rsid w:val="009119A2"/>
    <w:rsid w:val="00913EE4"/>
    <w:rsid w:val="00914566"/>
    <w:rsid w:val="00915E68"/>
    <w:rsid w:val="009160FA"/>
    <w:rsid w:val="009165B9"/>
    <w:rsid w:val="00917011"/>
    <w:rsid w:val="009214CD"/>
    <w:rsid w:val="00922300"/>
    <w:rsid w:val="009228FD"/>
    <w:rsid w:val="00922D93"/>
    <w:rsid w:val="00925CD9"/>
    <w:rsid w:val="009316EF"/>
    <w:rsid w:val="0093351B"/>
    <w:rsid w:val="00934F7B"/>
    <w:rsid w:val="0093540E"/>
    <w:rsid w:val="00935528"/>
    <w:rsid w:val="009361B4"/>
    <w:rsid w:val="009361F9"/>
    <w:rsid w:val="009365B6"/>
    <w:rsid w:val="009375AC"/>
    <w:rsid w:val="0094076E"/>
    <w:rsid w:val="009415A0"/>
    <w:rsid w:val="00941D03"/>
    <w:rsid w:val="00942A77"/>
    <w:rsid w:val="00942B4A"/>
    <w:rsid w:val="0094385E"/>
    <w:rsid w:val="009439E8"/>
    <w:rsid w:val="00944D91"/>
    <w:rsid w:val="00946A94"/>
    <w:rsid w:val="009513BB"/>
    <w:rsid w:val="00954B7E"/>
    <w:rsid w:val="00954E47"/>
    <w:rsid w:val="00954EDB"/>
    <w:rsid w:val="009550D4"/>
    <w:rsid w:val="009554D2"/>
    <w:rsid w:val="009603AA"/>
    <w:rsid w:val="00960756"/>
    <w:rsid w:val="009607B3"/>
    <w:rsid w:val="00960C52"/>
    <w:rsid w:val="00961C38"/>
    <w:rsid w:val="00963690"/>
    <w:rsid w:val="00964FDB"/>
    <w:rsid w:val="00966A25"/>
    <w:rsid w:val="00970347"/>
    <w:rsid w:val="00970AF6"/>
    <w:rsid w:val="00971A5E"/>
    <w:rsid w:val="00971F77"/>
    <w:rsid w:val="00971FF3"/>
    <w:rsid w:val="00972C57"/>
    <w:rsid w:val="00973712"/>
    <w:rsid w:val="009750A2"/>
    <w:rsid w:val="00976225"/>
    <w:rsid w:val="009770A2"/>
    <w:rsid w:val="00980194"/>
    <w:rsid w:val="00981A45"/>
    <w:rsid w:val="00982CF5"/>
    <w:rsid w:val="00982F27"/>
    <w:rsid w:val="00985FB8"/>
    <w:rsid w:val="00987282"/>
    <w:rsid w:val="00987807"/>
    <w:rsid w:val="0099033B"/>
    <w:rsid w:val="00992D42"/>
    <w:rsid w:val="0099329D"/>
    <w:rsid w:val="00993AAA"/>
    <w:rsid w:val="00994172"/>
    <w:rsid w:val="00994443"/>
    <w:rsid w:val="009956B3"/>
    <w:rsid w:val="009956C4"/>
    <w:rsid w:val="00995979"/>
    <w:rsid w:val="00995D4A"/>
    <w:rsid w:val="00996690"/>
    <w:rsid w:val="009A05F0"/>
    <w:rsid w:val="009A07AD"/>
    <w:rsid w:val="009A2F21"/>
    <w:rsid w:val="009A3926"/>
    <w:rsid w:val="009A3D52"/>
    <w:rsid w:val="009A541D"/>
    <w:rsid w:val="009A5EC4"/>
    <w:rsid w:val="009A6058"/>
    <w:rsid w:val="009A6B29"/>
    <w:rsid w:val="009B052B"/>
    <w:rsid w:val="009B3EA6"/>
    <w:rsid w:val="009B46EC"/>
    <w:rsid w:val="009B4AC8"/>
    <w:rsid w:val="009B6E3B"/>
    <w:rsid w:val="009B78BD"/>
    <w:rsid w:val="009C2A6C"/>
    <w:rsid w:val="009C3B6D"/>
    <w:rsid w:val="009C3BF1"/>
    <w:rsid w:val="009C4E61"/>
    <w:rsid w:val="009C6CC1"/>
    <w:rsid w:val="009C6CC9"/>
    <w:rsid w:val="009C7744"/>
    <w:rsid w:val="009D1659"/>
    <w:rsid w:val="009D1E10"/>
    <w:rsid w:val="009D35E8"/>
    <w:rsid w:val="009D36EA"/>
    <w:rsid w:val="009D4489"/>
    <w:rsid w:val="009D74B3"/>
    <w:rsid w:val="009E2753"/>
    <w:rsid w:val="009E2D4E"/>
    <w:rsid w:val="009E345B"/>
    <w:rsid w:val="009F07D8"/>
    <w:rsid w:val="009F0E89"/>
    <w:rsid w:val="009F159B"/>
    <w:rsid w:val="009F359A"/>
    <w:rsid w:val="009F525E"/>
    <w:rsid w:val="009F5D5C"/>
    <w:rsid w:val="009F6DEB"/>
    <w:rsid w:val="009F7219"/>
    <w:rsid w:val="00A0005C"/>
    <w:rsid w:val="00A00191"/>
    <w:rsid w:val="00A00FEE"/>
    <w:rsid w:val="00A01693"/>
    <w:rsid w:val="00A016BF"/>
    <w:rsid w:val="00A0261B"/>
    <w:rsid w:val="00A037E0"/>
    <w:rsid w:val="00A04827"/>
    <w:rsid w:val="00A04D3A"/>
    <w:rsid w:val="00A06894"/>
    <w:rsid w:val="00A0783A"/>
    <w:rsid w:val="00A10BF7"/>
    <w:rsid w:val="00A110BA"/>
    <w:rsid w:val="00A1613D"/>
    <w:rsid w:val="00A16C60"/>
    <w:rsid w:val="00A17284"/>
    <w:rsid w:val="00A17528"/>
    <w:rsid w:val="00A17791"/>
    <w:rsid w:val="00A22F6A"/>
    <w:rsid w:val="00A23D9C"/>
    <w:rsid w:val="00A24FE0"/>
    <w:rsid w:val="00A25F73"/>
    <w:rsid w:val="00A2689F"/>
    <w:rsid w:val="00A26917"/>
    <w:rsid w:val="00A27B3C"/>
    <w:rsid w:val="00A30378"/>
    <w:rsid w:val="00A30900"/>
    <w:rsid w:val="00A31454"/>
    <w:rsid w:val="00A31BB5"/>
    <w:rsid w:val="00A32175"/>
    <w:rsid w:val="00A32E92"/>
    <w:rsid w:val="00A33269"/>
    <w:rsid w:val="00A33777"/>
    <w:rsid w:val="00A34F02"/>
    <w:rsid w:val="00A3511C"/>
    <w:rsid w:val="00A359C2"/>
    <w:rsid w:val="00A3649D"/>
    <w:rsid w:val="00A402FB"/>
    <w:rsid w:val="00A41D04"/>
    <w:rsid w:val="00A41D13"/>
    <w:rsid w:val="00A44879"/>
    <w:rsid w:val="00A449D2"/>
    <w:rsid w:val="00A463AB"/>
    <w:rsid w:val="00A46CD4"/>
    <w:rsid w:val="00A50536"/>
    <w:rsid w:val="00A54B05"/>
    <w:rsid w:val="00A54E25"/>
    <w:rsid w:val="00A5521C"/>
    <w:rsid w:val="00A55963"/>
    <w:rsid w:val="00A55DFB"/>
    <w:rsid w:val="00A56602"/>
    <w:rsid w:val="00A56889"/>
    <w:rsid w:val="00A61B97"/>
    <w:rsid w:val="00A63810"/>
    <w:rsid w:val="00A65AA5"/>
    <w:rsid w:val="00A6605D"/>
    <w:rsid w:val="00A70033"/>
    <w:rsid w:val="00A719E0"/>
    <w:rsid w:val="00A76DAC"/>
    <w:rsid w:val="00A77118"/>
    <w:rsid w:val="00A776FC"/>
    <w:rsid w:val="00A811A3"/>
    <w:rsid w:val="00A81207"/>
    <w:rsid w:val="00A81961"/>
    <w:rsid w:val="00A83841"/>
    <w:rsid w:val="00A84A3A"/>
    <w:rsid w:val="00A854A0"/>
    <w:rsid w:val="00A855AB"/>
    <w:rsid w:val="00A86A6C"/>
    <w:rsid w:val="00A86D9F"/>
    <w:rsid w:val="00A91632"/>
    <w:rsid w:val="00A925D7"/>
    <w:rsid w:val="00A96FA8"/>
    <w:rsid w:val="00AA098D"/>
    <w:rsid w:val="00AA76EC"/>
    <w:rsid w:val="00AB058E"/>
    <w:rsid w:val="00AB26E7"/>
    <w:rsid w:val="00AB4632"/>
    <w:rsid w:val="00AB5AA5"/>
    <w:rsid w:val="00AB6280"/>
    <w:rsid w:val="00AC21A9"/>
    <w:rsid w:val="00AC2616"/>
    <w:rsid w:val="00AC360D"/>
    <w:rsid w:val="00AC405C"/>
    <w:rsid w:val="00AC46E6"/>
    <w:rsid w:val="00AC4CF6"/>
    <w:rsid w:val="00AC4F56"/>
    <w:rsid w:val="00AC6750"/>
    <w:rsid w:val="00AC69C3"/>
    <w:rsid w:val="00AC77A5"/>
    <w:rsid w:val="00AC7F74"/>
    <w:rsid w:val="00AD2E5A"/>
    <w:rsid w:val="00AD6BED"/>
    <w:rsid w:val="00AE050E"/>
    <w:rsid w:val="00AE07C8"/>
    <w:rsid w:val="00AE2D70"/>
    <w:rsid w:val="00AE35AB"/>
    <w:rsid w:val="00AE3F27"/>
    <w:rsid w:val="00AE4384"/>
    <w:rsid w:val="00AE43CE"/>
    <w:rsid w:val="00AE4568"/>
    <w:rsid w:val="00AF2D1D"/>
    <w:rsid w:val="00AF3C1C"/>
    <w:rsid w:val="00AF41BC"/>
    <w:rsid w:val="00AF42B9"/>
    <w:rsid w:val="00AF559B"/>
    <w:rsid w:val="00AF5E30"/>
    <w:rsid w:val="00AF669B"/>
    <w:rsid w:val="00AF7BE7"/>
    <w:rsid w:val="00B0071C"/>
    <w:rsid w:val="00B011C5"/>
    <w:rsid w:val="00B02D74"/>
    <w:rsid w:val="00B04090"/>
    <w:rsid w:val="00B04A14"/>
    <w:rsid w:val="00B05CAA"/>
    <w:rsid w:val="00B062C0"/>
    <w:rsid w:val="00B06D43"/>
    <w:rsid w:val="00B13C44"/>
    <w:rsid w:val="00B14607"/>
    <w:rsid w:val="00B20FB7"/>
    <w:rsid w:val="00B211F4"/>
    <w:rsid w:val="00B240FC"/>
    <w:rsid w:val="00B24A54"/>
    <w:rsid w:val="00B2571F"/>
    <w:rsid w:val="00B2665F"/>
    <w:rsid w:val="00B32DE0"/>
    <w:rsid w:val="00B33511"/>
    <w:rsid w:val="00B337BE"/>
    <w:rsid w:val="00B3610E"/>
    <w:rsid w:val="00B3767A"/>
    <w:rsid w:val="00B37EC4"/>
    <w:rsid w:val="00B40D3A"/>
    <w:rsid w:val="00B41040"/>
    <w:rsid w:val="00B41C3C"/>
    <w:rsid w:val="00B4225A"/>
    <w:rsid w:val="00B438D7"/>
    <w:rsid w:val="00B45335"/>
    <w:rsid w:val="00B453A6"/>
    <w:rsid w:val="00B46FE8"/>
    <w:rsid w:val="00B4788E"/>
    <w:rsid w:val="00B54CBC"/>
    <w:rsid w:val="00B5711B"/>
    <w:rsid w:val="00B6041C"/>
    <w:rsid w:val="00B62FA7"/>
    <w:rsid w:val="00B653D6"/>
    <w:rsid w:val="00B65454"/>
    <w:rsid w:val="00B661C1"/>
    <w:rsid w:val="00B66620"/>
    <w:rsid w:val="00B750BF"/>
    <w:rsid w:val="00B75533"/>
    <w:rsid w:val="00B77498"/>
    <w:rsid w:val="00B77963"/>
    <w:rsid w:val="00B82CF2"/>
    <w:rsid w:val="00B83FE4"/>
    <w:rsid w:val="00B85148"/>
    <w:rsid w:val="00B85FE6"/>
    <w:rsid w:val="00B869A9"/>
    <w:rsid w:val="00B86A0D"/>
    <w:rsid w:val="00B87361"/>
    <w:rsid w:val="00B90491"/>
    <w:rsid w:val="00B915BA"/>
    <w:rsid w:val="00B9189E"/>
    <w:rsid w:val="00B92E8A"/>
    <w:rsid w:val="00B93256"/>
    <w:rsid w:val="00B93E2B"/>
    <w:rsid w:val="00B9433F"/>
    <w:rsid w:val="00B95CCF"/>
    <w:rsid w:val="00B966ED"/>
    <w:rsid w:val="00B972BA"/>
    <w:rsid w:val="00B9766C"/>
    <w:rsid w:val="00B97F72"/>
    <w:rsid w:val="00BA0641"/>
    <w:rsid w:val="00BA2F5E"/>
    <w:rsid w:val="00BA32BF"/>
    <w:rsid w:val="00BA39B1"/>
    <w:rsid w:val="00BA4AF3"/>
    <w:rsid w:val="00BA5615"/>
    <w:rsid w:val="00BA69CA"/>
    <w:rsid w:val="00BB027E"/>
    <w:rsid w:val="00BB1E53"/>
    <w:rsid w:val="00BB274F"/>
    <w:rsid w:val="00BB448F"/>
    <w:rsid w:val="00BB4B1D"/>
    <w:rsid w:val="00BB6116"/>
    <w:rsid w:val="00BB631B"/>
    <w:rsid w:val="00BB687D"/>
    <w:rsid w:val="00BB6FD2"/>
    <w:rsid w:val="00BB72B3"/>
    <w:rsid w:val="00BB7F43"/>
    <w:rsid w:val="00BC0688"/>
    <w:rsid w:val="00BC0EE4"/>
    <w:rsid w:val="00BC6BCE"/>
    <w:rsid w:val="00BC7211"/>
    <w:rsid w:val="00BD000B"/>
    <w:rsid w:val="00BD214B"/>
    <w:rsid w:val="00BD23B6"/>
    <w:rsid w:val="00BD2E6A"/>
    <w:rsid w:val="00BD38C4"/>
    <w:rsid w:val="00BD5611"/>
    <w:rsid w:val="00BD58CC"/>
    <w:rsid w:val="00BD5BB1"/>
    <w:rsid w:val="00BD69FA"/>
    <w:rsid w:val="00BD6B76"/>
    <w:rsid w:val="00BE0A3A"/>
    <w:rsid w:val="00BE1AEE"/>
    <w:rsid w:val="00BE1B72"/>
    <w:rsid w:val="00BE2544"/>
    <w:rsid w:val="00BE564E"/>
    <w:rsid w:val="00BE6150"/>
    <w:rsid w:val="00BE750B"/>
    <w:rsid w:val="00BF1DAD"/>
    <w:rsid w:val="00BF2238"/>
    <w:rsid w:val="00BF5DA9"/>
    <w:rsid w:val="00BF5E34"/>
    <w:rsid w:val="00BF6FB0"/>
    <w:rsid w:val="00BF77CB"/>
    <w:rsid w:val="00C000F6"/>
    <w:rsid w:val="00C01B0B"/>
    <w:rsid w:val="00C02C4F"/>
    <w:rsid w:val="00C045A8"/>
    <w:rsid w:val="00C0537C"/>
    <w:rsid w:val="00C06A0E"/>
    <w:rsid w:val="00C06E76"/>
    <w:rsid w:val="00C076B9"/>
    <w:rsid w:val="00C109E0"/>
    <w:rsid w:val="00C167BF"/>
    <w:rsid w:val="00C16F6E"/>
    <w:rsid w:val="00C178ED"/>
    <w:rsid w:val="00C2002B"/>
    <w:rsid w:val="00C22A8B"/>
    <w:rsid w:val="00C26276"/>
    <w:rsid w:val="00C26B7E"/>
    <w:rsid w:val="00C26CFB"/>
    <w:rsid w:val="00C277A6"/>
    <w:rsid w:val="00C31B4C"/>
    <w:rsid w:val="00C33CDE"/>
    <w:rsid w:val="00C3480F"/>
    <w:rsid w:val="00C351B9"/>
    <w:rsid w:val="00C351C9"/>
    <w:rsid w:val="00C37BA2"/>
    <w:rsid w:val="00C37C6D"/>
    <w:rsid w:val="00C37D83"/>
    <w:rsid w:val="00C4033D"/>
    <w:rsid w:val="00C404F4"/>
    <w:rsid w:val="00C41426"/>
    <w:rsid w:val="00C4302B"/>
    <w:rsid w:val="00C43905"/>
    <w:rsid w:val="00C43ADA"/>
    <w:rsid w:val="00C43DEB"/>
    <w:rsid w:val="00C450A7"/>
    <w:rsid w:val="00C46D4E"/>
    <w:rsid w:val="00C504CA"/>
    <w:rsid w:val="00C51020"/>
    <w:rsid w:val="00C515F4"/>
    <w:rsid w:val="00C5462E"/>
    <w:rsid w:val="00C551CB"/>
    <w:rsid w:val="00C557CD"/>
    <w:rsid w:val="00C55CAC"/>
    <w:rsid w:val="00C56FF0"/>
    <w:rsid w:val="00C667D9"/>
    <w:rsid w:val="00C66D7D"/>
    <w:rsid w:val="00C67701"/>
    <w:rsid w:val="00C71E0C"/>
    <w:rsid w:val="00C724A3"/>
    <w:rsid w:val="00C7323E"/>
    <w:rsid w:val="00C73567"/>
    <w:rsid w:val="00C75E27"/>
    <w:rsid w:val="00C77BD2"/>
    <w:rsid w:val="00C81637"/>
    <w:rsid w:val="00C819B1"/>
    <w:rsid w:val="00C92219"/>
    <w:rsid w:val="00C932AE"/>
    <w:rsid w:val="00C934E7"/>
    <w:rsid w:val="00C93E29"/>
    <w:rsid w:val="00C93E36"/>
    <w:rsid w:val="00C94F4C"/>
    <w:rsid w:val="00C95360"/>
    <w:rsid w:val="00C97B1B"/>
    <w:rsid w:val="00CA0EEC"/>
    <w:rsid w:val="00CA1781"/>
    <w:rsid w:val="00CA289A"/>
    <w:rsid w:val="00CA47EF"/>
    <w:rsid w:val="00CA5FC0"/>
    <w:rsid w:val="00CB0E32"/>
    <w:rsid w:val="00CB4602"/>
    <w:rsid w:val="00CB66AA"/>
    <w:rsid w:val="00CB76B0"/>
    <w:rsid w:val="00CB781E"/>
    <w:rsid w:val="00CC0AE2"/>
    <w:rsid w:val="00CC3F6B"/>
    <w:rsid w:val="00CC4099"/>
    <w:rsid w:val="00CC613D"/>
    <w:rsid w:val="00CC61B9"/>
    <w:rsid w:val="00CD02A5"/>
    <w:rsid w:val="00CD255B"/>
    <w:rsid w:val="00CD334E"/>
    <w:rsid w:val="00CD4EAC"/>
    <w:rsid w:val="00CD50D2"/>
    <w:rsid w:val="00CD5869"/>
    <w:rsid w:val="00CD5B3F"/>
    <w:rsid w:val="00CD635A"/>
    <w:rsid w:val="00CD7843"/>
    <w:rsid w:val="00CD7BD1"/>
    <w:rsid w:val="00CE0923"/>
    <w:rsid w:val="00CE0F33"/>
    <w:rsid w:val="00CE0F8B"/>
    <w:rsid w:val="00CE18EF"/>
    <w:rsid w:val="00CE417D"/>
    <w:rsid w:val="00CE62F7"/>
    <w:rsid w:val="00CE6357"/>
    <w:rsid w:val="00CE731F"/>
    <w:rsid w:val="00CE79C5"/>
    <w:rsid w:val="00CF1E8C"/>
    <w:rsid w:val="00CF5A79"/>
    <w:rsid w:val="00CF6BA4"/>
    <w:rsid w:val="00CF6CB3"/>
    <w:rsid w:val="00CF7998"/>
    <w:rsid w:val="00CF7E0C"/>
    <w:rsid w:val="00CF7EF9"/>
    <w:rsid w:val="00D01222"/>
    <w:rsid w:val="00D04144"/>
    <w:rsid w:val="00D04FFD"/>
    <w:rsid w:val="00D0667B"/>
    <w:rsid w:val="00D0783F"/>
    <w:rsid w:val="00D07A58"/>
    <w:rsid w:val="00D07CB2"/>
    <w:rsid w:val="00D113B6"/>
    <w:rsid w:val="00D15947"/>
    <w:rsid w:val="00D20B00"/>
    <w:rsid w:val="00D21A9D"/>
    <w:rsid w:val="00D2258C"/>
    <w:rsid w:val="00D24E18"/>
    <w:rsid w:val="00D2691E"/>
    <w:rsid w:val="00D27EF5"/>
    <w:rsid w:val="00D30CFE"/>
    <w:rsid w:val="00D312A7"/>
    <w:rsid w:val="00D32A4C"/>
    <w:rsid w:val="00D33553"/>
    <w:rsid w:val="00D355D4"/>
    <w:rsid w:val="00D3759A"/>
    <w:rsid w:val="00D37B9A"/>
    <w:rsid w:val="00D37E1A"/>
    <w:rsid w:val="00D4364E"/>
    <w:rsid w:val="00D44E0C"/>
    <w:rsid w:val="00D46276"/>
    <w:rsid w:val="00D464D5"/>
    <w:rsid w:val="00D476E8"/>
    <w:rsid w:val="00D500B7"/>
    <w:rsid w:val="00D541EB"/>
    <w:rsid w:val="00D54B8D"/>
    <w:rsid w:val="00D5746B"/>
    <w:rsid w:val="00D57A23"/>
    <w:rsid w:val="00D57DA7"/>
    <w:rsid w:val="00D60415"/>
    <w:rsid w:val="00D60726"/>
    <w:rsid w:val="00D61466"/>
    <w:rsid w:val="00D648B6"/>
    <w:rsid w:val="00D64DE2"/>
    <w:rsid w:val="00D651DC"/>
    <w:rsid w:val="00D65B85"/>
    <w:rsid w:val="00D65FD1"/>
    <w:rsid w:val="00D67305"/>
    <w:rsid w:val="00D70119"/>
    <w:rsid w:val="00D71841"/>
    <w:rsid w:val="00D71AD9"/>
    <w:rsid w:val="00D720E3"/>
    <w:rsid w:val="00D72668"/>
    <w:rsid w:val="00D72FBA"/>
    <w:rsid w:val="00D7311D"/>
    <w:rsid w:val="00D74CB4"/>
    <w:rsid w:val="00D77D09"/>
    <w:rsid w:val="00D83A71"/>
    <w:rsid w:val="00D87EBC"/>
    <w:rsid w:val="00D92960"/>
    <w:rsid w:val="00D932B9"/>
    <w:rsid w:val="00D93803"/>
    <w:rsid w:val="00D939EB"/>
    <w:rsid w:val="00D948ED"/>
    <w:rsid w:val="00D95563"/>
    <w:rsid w:val="00DA13A0"/>
    <w:rsid w:val="00DA273C"/>
    <w:rsid w:val="00DA27E2"/>
    <w:rsid w:val="00DA3FB0"/>
    <w:rsid w:val="00DA47E7"/>
    <w:rsid w:val="00DA4872"/>
    <w:rsid w:val="00DA6830"/>
    <w:rsid w:val="00DA7655"/>
    <w:rsid w:val="00DB07CD"/>
    <w:rsid w:val="00DB26D9"/>
    <w:rsid w:val="00DB30FF"/>
    <w:rsid w:val="00DB39E5"/>
    <w:rsid w:val="00DB485C"/>
    <w:rsid w:val="00DB4AE8"/>
    <w:rsid w:val="00DB5048"/>
    <w:rsid w:val="00DB591D"/>
    <w:rsid w:val="00DB5A30"/>
    <w:rsid w:val="00DB5E3D"/>
    <w:rsid w:val="00DB724E"/>
    <w:rsid w:val="00DC4DEA"/>
    <w:rsid w:val="00DC53D6"/>
    <w:rsid w:val="00DC5979"/>
    <w:rsid w:val="00DC79F9"/>
    <w:rsid w:val="00DC7AF8"/>
    <w:rsid w:val="00DD0905"/>
    <w:rsid w:val="00DD23DA"/>
    <w:rsid w:val="00DD288F"/>
    <w:rsid w:val="00DD43AA"/>
    <w:rsid w:val="00DD4C45"/>
    <w:rsid w:val="00DD4CBF"/>
    <w:rsid w:val="00DD54BF"/>
    <w:rsid w:val="00DD6FD4"/>
    <w:rsid w:val="00DE4432"/>
    <w:rsid w:val="00DE468E"/>
    <w:rsid w:val="00DE4BA1"/>
    <w:rsid w:val="00DE4D4A"/>
    <w:rsid w:val="00DE5D7A"/>
    <w:rsid w:val="00DE73D2"/>
    <w:rsid w:val="00DF0712"/>
    <w:rsid w:val="00DF467D"/>
    <w:rsid w:val="00DF4E18"/>
    <w:rsid w:val="00DF5902"/>
    <w:rsid w:val="00E001BF"/>
    <w:rsid w:val="00E01B23"/>
    <w:rsid w:val="00E04016"/>
    <w:rsid w:val="00E051B1"/>
    <w:rsid w:val="00E05382"/>
    <w:rsid w:val="00E05501"/>
    <w:rsid w:val="00E05614"/>
    <w:rsid w:val="00E05F87"/>
    <w:rsid w:val="00E06360"/>
    <w:rsid w:val="00E0740D"/>
    <w:rsid w:val="00E07651"/>
    <w:rsid w:val="00E07B80"/>
    <w:rsid w:val="00E11340"/>
    <w:rsid w:val="00E118C0"/>
    <w:rsid w:val="00E11B5A"/>
    <w:rsid w:val="00E1343E"/>
    <w:rsid w:val="00E1408D"/>
    <w:rsid w:val="00E15A06"/>
    <w:rsid w:val="00E165F5"/>
    <w:rsid w:val="00E16620"/>
    <w:rsid w:val="00E17AB3"/>
    <w:rsid w:val="00E22D95"/>
    <w:rsid w:val="00E22E73"/>
    <w:rsid w:val="00E24184"/>
    <w:rsid w:val="00E253E5"/>
    <w:rsid w:val="00E26B04"/>
    <w:rsid w:val="00E27BC7"/>
    <w:rsid w:val="00E27F48"/>
    <w:rsid w:val="00E31E8E"/>
    <w:rsid w:val="00E32C1E"/>
    <w:rsid w:val="00E33FE8"/>
    <w:rsid w:val="00E345E2"/>
    <w:rsid w:val="00E348DB"/>
    <w:rsid w:val="00E36675"/>
    <w:rsid w:val="00E4164E"/>
    <w:rsid w:val="00E41D20"/>
    <w:rsid w:val="00E4292E"/>
    <w:rsid w:val="00E4354D"/>
    <w:rsid w:val="00E43C92"/>
    <w:rsid w:val="00E4473D"/>
    <w:rsid w:val="00E459DA"/>
    <w:rsid w:val="00E465FC"/>
    <w:rsid w:val="00E47561"/>
    <w:rsid w:val="00E5043A"/>
    <w:rsid w:val="00E5082F"/>
    <w:rsid w:val="00E53CB3"/>
    <w:rsid w:val="00E56570"/>
    <w:rsid w:val="00E56BBE"/>
    <w:rsid w:val="00E57733"/>
    <w:rsid w:val="00E60CEF"/>
    <w:rsid w:val="00E61173"/>
    <w:rsid w:val="00E61B6B"/>
    <w:rsid w:val="00E622AF"/>
    <w:rsid w:val="00E6288F"/>
    <w:rsid w:val="00E629CA"/>
    <w:rsid w:val="00E635A2"/>
    <w:rsid w:val="00E647FE"/>
    <w:rsid w:val="00E669B8"/>
    <w:rsid w:val="00E718A5"/>
    <w:rsid w:val="00E72B35"/>
    <w:rsid w:val="00E72C98"/>
    <w:rsid w:val="00E731FD"/>
    <w:rsid w:val="00E7380A"/>
    <w:rsid w:val="00E74C45"/>
    <w:rsid w:val="00E74F79"/>
    <w:rsid w:val="00E77BEA"/>
    <w:rsid w:val="00E80D93"/>
    <w:rsid w:val="00E85E1A"/>
    <w:rsid w:val="00E91F35"/>
    <w:rsid w:val="00E92795"/>
    <w:rsid w:val="00E93203"/>
    <w:rsid w:val="00E93BAF"/>
    <w:rsid w:val="00E95FEE"/>
    <w:rsid w:val="00E9696F"/>
    <w:rsid w:val="00E96C07"/>
    <w:rsid w:val="00E9736A"/>
    <w:rsid w:val="00E97926"/>
    <w:rsid w:val="00EA0AAB"/>
    <w:rsid w:val="00EA1CA5"/>
    <w:rsid w:val="00EA266D"/>
    <w:rsid w:val="00EA2F75"/>
    <w:rsid w:val="00EA3C6A"/>
    <w:rsid w:val="00EA3DC2"/>
    <w:rsid w:val="00EA45A1"/>
    <w:rsid w:val="00EA50C0"/>
    <w:rsid w:val="00EB1052"/>
    <w:rsid w:val="00EB3E6F"/>
    <w:rsid w:val="00EB40CC"/>
    <w:rsid w:val="00EB47EE"/>
    <w:rsid w:val="00EB6286"/>
    <w:rsid w:val="00EB669C"/>
    <w:rsid w:val="00EB68BF"/>
    <w:rsid w:val="00EB6AD6"/>
    <w:rsid w:val="00EB6F44"/>
    <w:rsid w:val="00EB7223"/>
    <w:rsid w:val="00EC0BE8"/>
    <w:rsid w:val="00EC1932"/>
    <w:rsid w:val="00EC2A58"/>
    <w:rsid w:val="00EC7B03"/>
    <w:rsid w:val="00ED0F23"/>
    <w:rsid w:val="00ED26C8"/>
    <w:rsid w:val="00ED2C8A"/>
    <w:rsid w:val="00ED488D"/>
    <w:rsid w:val="00EE2828"/>
    <w:rsid w:val="00EE28BB"/>
    <w:rsid w:val="00EE2F6B"/>
    <w:rsid w:val="00EE4CC9"/>
    <w:rsid w:val="00EE5277"/>
    <w:rsid w:val="00EE57B6"/>
    <w:rsid w:val="00EE580B"/>
    <w:rsid w:val="00EE7D67"/>
    <w:rsid w:val="00EF06A2"/>
    <w:rsid w:val="00EF0A87"/>
    <w:rsid w:val="00EF0D83"/>
    <w:rsid w:val="00EF176E"/>
    <w:rsid w:val="00EF242C"/>
    <w:rsid w:val="00EF32A5"/>
    <w:rsid w:val="00EF363C"/>
    <w:rsid w:val="00EF4568"/>
    <w:rsid w:val="00EF477D"/>
    <w:rsid w:val="00EF47C7"/>
    <w:rsid w:val="00EF6A44"/>
    <w:rsid w:val="00F000BA"/>
    <w:rsid w:val="00F00692"/>
    <w:rsid w:val="00F024FF"/>
    <w:rsid w:val="00F03C96"/>
    <w:rsid w:val="00F0457D"/>
    <w:rsid w:val="00F076CD"/>
    <w:rsid w:val="00F07C4B"/>
    <w:rsid w:val="00F119B4"/>
    <w:rsid w:val="00F11CE4"/>
    <w:rsid w:val="00F128D9"/>
    <w:rsid w:val="00F12A7D"/>
    <w:rsid w:val="00F12CEE"/>
    <w:rsid w:val="00F13998"/>
    <w:rsid w:val="00F1634C"/>
    <w:rsid w:val="00F165F3"/>
    <w:rsid w:val="00F20155"/>
    <w:rsid w:val="00F20280"/>
    <w:rsid w:val="00F20F72"/>
    <w:rsid w:val="00F23F09"/>
    <w:rsid w:val="00F24878"/>
    <w:rsid w:val="00F248C4"/>
    <w:rsid w:val="00F30E02"/>
    <w:rsid w:val="00F30F74"/>
    <w:rsid w:val="00F310AC"/>
    <w:rsid w:val="00F329A0"/>
    <w:rsid w:val="00F32FBC"/>
    <w:rsid w:val="00F3486E"/>
    <w:rsid w:val="00F34BBF"/>
    <w:rsid w:val="00F3529F"/>
    <w:rsid w:val="00F35FB2"/>
    <w:rsid w:val="00F411AB"/>
    <w:rsid w:val="00F421CC"/>
    <w:rsid w:val="00F42556"/>
    <w:rsid w:val="00F426AC"/>
    <w:rsid w:val="00F42D78"/>
    <w:rsid w:val="00F44778"/>
    <w:rsid w:val="00F45732"/>
    <w:rsid w:val="00F46526"/>
    <w:rsid w:val="00F46DF4"/>
    <w:rsid w:val="00F47183"/>
    <w:rsid w:val="00F50268"/>
    <w:rsid w:val="00F5109F"/>
    <w:rsid w:val="00F52D0A"/>
    <w:rsid w:val="00F5352D"/>
    <w:rsid w:val="00F537D2"/>
    <w:rsid w:val="00F56E49"/>
    <w:rsid w:val="00F57CF9"/>
    <w:rsid w:val="00F6081F"/>
    <w:rsid w:val="00F6219C"/>
    <w:rsid w:val="00F6467E"/>
    <w:rsid w:val="00F64FEF"/>
    <w:rsid w:val="00F660D2"/>
    <w:rsid w:val="00F6633D"/>
    <w:rsid w:val="00F67F3F"/>
    <w:rsid w:val="00F7170E"/>
    <w:rsid w:val="00F72C6C"/>
    <w:rsid w:val="00F74E79"/>
    <w:rsid w:val="00F75B6E"/>
    <w:rsid w:val="00F75D61"/>
    <w:rsid w:val="00F75F7F"/>
    <w:rsid w:val="00F7638A"/>
    <w:rsid w:val="00F76F6A"/>
    <w:rsid w:val="00F802C2"/>
    <w:rsid w:val="00F81016"/>
    <w:rsid w:val="00F82662"/>
    <w:rsid w:val="00F82B83"/>
    <w:rsid w:val="00F83245"/>
    <w:rsid w:val="00F83ACB"/>
    <w:rsid w:val="00F84252"/>
    <w:rsid w:val="00F853EF"/>
    <w:rsid w:val="00F85E00"/>
    <w:rsid w:val="00F90195"/>
    <w:rsid w:val="00F91AD4"/>
    <w:rsid w:val="00F93BCD"/>
    <w:rsid w:val="00F93D5F"/>
    <w:rsid w:val="00F95051"/>
    <w:rsid w:val="00F96334"/>
    <w:rsid w:val="00FA04E0"/>
    <w:rsid w:val="00FA0C4B"/>
    <w:rsid w:val="00FA0CF3"/>
    <w:rsid w:val="00FA1418"/>
    <w:rsid w:val="00FA4805"/>
    <w:rsid w:val="00FA6571"/>
    <w:rsid w:val="00FA7CA3"/>
    <w:rsid w:val="00FB5856"/>
    <w:rsid w:val="00FB611E"/>
    <w:rsid w:val="00FB6E0E"/>
    <w:rsid w:val="00FC0514"/>
    <w:rsid w:val="00FC2DA3"/>
    <w:rsid w:val="00FC3A60"/>
    <w:rsid w:val="00FC58FB"/>
    <w:rsid w:val="00FC5EF3"/>
    <w:rsid w:val="00FC6008"/>
    <w:rsid w:val="00FC6C17"/>
    <w:rsid w:val="00FC717F"/>
    <w:rsid w:val="00FD03E4"/>
    <w:rsid w:val="00FD0C4F"/>
    <w:rsid w:val="00FD0DFC"/>
    <w:rsid w:val="00FD437D"/>
    <w:rsid w:val="00FD5CFA"/>
    <w:rsid w:val="00FD6D5C"/>
    <w:rsid w:val="00FE22AB"/>
    <w:rsid w:val="00FE2C06"/>
    <w:rsid w:val="00FE2ECC"/>
    <w:rsid w:val="00FE4991"/>
    <w:rsid w:val="00FE4D7E"/>
    <w:rsid w:val="00FE55E3"/>
    <w:rsid w:val="00FF0C03"/>
    <w:rsid w:val="00FF1B2C"/>
    <w:rsid w:val="00FF1C0B"/>
    <w:rsid w:val="00FF2728"/>
    <w:rsid w:val="00FF2DE0"/>
    <w:rsid w:val="00FF345B"/>
    <w:rsid w:val="00FF4B8A"/>
    <w:rsid w:val="00FF520D"/>
    <w:rsid w:val="00FF6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03AAC"/>
  </w:style>
  <w:style w:type="paragraph" w:styleId="Ttulo1">
    <w:name w:val="heading 1"/>
    <w:basedOn w:val="Normal"/>
    <w:next w:val="Normal"/>
    <w:link w:val="Ttulo1Car"/>
    <w:uiPriority w:val="9"/>
    <w:qFormat/>
    <w:rsid w:val="00903AAC"/>
    <w:pPr>
      <w:keepNext/>
      <w:outlineLvl w:val="0"/>
    </w:pPr>
    <w:rPr>
      <w:rFonts w:ascii="Arial" w:hAnsi="Arial"/>
      <w:sz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aliases w:val="pie de página"/>
    <w:basedOn w:val="Normal"/>
    <w:link w:val="PiedepginaCar"/>
    <w:uiPriority w:val="99"/>
    <w:rsid w:val="00903AAC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903AAC"/>
    <w:rPr>
      <w:i/>
      <w:iCs/>
      <w:strike w:val="0"/>
      <w:dstrike w:val="0"/>
      <w:color w:val="5B87B2"/>
      <w:u w:val="none"/>
      <w:effect w:val="none"/>
    </w:rPr>
  </w:style>
  <w:style w:type="character" w:customStyle="1" w:styleId="Ttulo1Car">
    <w:name w:val="Título 1 Car"/>
    <w:basedOn w:val="Fuentedeprrafopredeter"/>
    <w:link w:val="Ttulo1"/>
    <w:uiPriority w:val="9"/>
    <w:rsid w:val="00903AAC"/>
    <w:rPr>
      <w:rFonts w:ascii="Arial" w:hAnsi="Arial"/>
      <w:sz w:val="24"/>
      <w:lang w:val="es-ES_tradnl" w:eastAsia="es-ES" w:bidi="ar-SA"/>
    </w:rPr>
  </w:style>
  <w:style w:type="character" w:customStyle="1" w:styleId="PiedepginaCar">
    <w:name w:val="Pie de página Car"/>
    <w:aliases w:val="pie de página Car"/>
    <w:basedOn w:val="Fuentedeprrafopredeter"/>
    <w:link w:val="Piedepgina"/>
    <w:uiPriority w:val="99"/>
    <w:locked/>
    <w:rsid w:val="00903AAC"/>
    <w:rPr>
      <w:lang w:val="es-ES" w:eastAsia="es-ES" w:bidi="ar-SA"/>
    </w:rPr>
  </w:style>
  <w:style w:type="paragraph" w:styleId="Encabezado">
    <w:name w:val="header"/>
    <w:basedOn w:val="Normal"/>
    <w:link w:val="EncabezadoCar"/>
    <w:uiPriority w:val="99"/>
    <w:rsid w:val="00EA1CA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A1CA5"/>
  </w:style>
  <w:style w:type="paragraph" w:styleId="Textodeglobo">
    <w:name w:val="Balloon Text"/>
    <w:basedOn w:val="Normal"/>
    <w:link w:val="TextodegloboCar"/>
    <w:rsid w:val="00EA1CA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EA1CA5"/>
    <w:rPr>
      <w:rFonts w:ascii="Tahoma" w:hAnsi="Tahoma" w:cs="Tahoma"/>
      <w:sz w:val="16"/>
      <w:szCs w:val="16"/>
    </w:rPr>
  </w:style>
  <w:style w:type="numbering" w:customStyle="1" w:styleId="Estilo1">
    <w:name w:val="Estilo1"/>
    <w:rsid w:val="006A0F11"/>
    <w:pPr>
      <w:numPr>
        <w:numId w:val="7"/>
      </w:numPr>
    </w:pPr>
  </w:style>
  <w:style w:type="paragraph" w:styleId="Prrafodelista">
    <w:name w:val="List Paragraph"/>
    <w:basedOn w:val="Normal"/>
    <w:uiPriority w:val="34"/>
    <w:qFormat/>
    <w:rsid w:val="006A0F11"/>
    <w:pPr>
      <w:ind w:left="708"/>
    </w:pPr>
    <w:rPr>
      <w:sz w:val="24"/>
      <w:szCs w:val="24"/>
    </w:rPr>
  </w:style>
  <w:style w:type="paragraph" w:styleId="Textoindependiente">
    <w:name w:val="Body Text"/>
    <w:basedOn w:val="Normal"/>
    <w:link w:val="TextoindependienteCar"/>
    <w:rsid w:val="004218DA"/>
    <w:pPr>
      <w:spacing w:after="120"/>
    </w:pPr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rsid w:val="004218DA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_tradnl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Piedepgina">
    <w:name w:val="Estilo1"/>
    <w:pPr>
      <w:numPr>
        <w:numId w:val="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3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4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22995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4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848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540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6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4725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899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9590799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25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9140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3179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8561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091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11370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55897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google.es/url?sa=i&amp;rct=j&amp;q=&amp;esrc=s&amp;source=images&amp;cd=&amp;cad=rja&amp;uact=8&amp;ved=0CAcQjRw&amp;url=http://imgkid.com/basf-logo-green.shtml&amp;ei=Nv1IVaXwF8XjU9mogNAC&amp;bvm=bv.92291466,d.d24&amp;psig=AFQjCNGjPKIeJ9PUdbdGeCbOy1vKhLlgVA&amp;ust=1430933167471843" TargetMode="Externa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www.google.es/url?sa=i&amp;rct=j&amp;q=&amp;esrc=s&amp;source=images&amp;cd=&amp;cad=rja&amp;uact=8&amp;ved=0CAcQjRw&amp;url=http://www.deporteyempresa.com/equipo.php?cod%3D954&amp;ei=nQFJVbu1MsG1UejngfgC&amp;bvm=bv.92291466,d.d24&amp;psig=AFQjCNHdG2vlAbOajS-GjX50WLQrSpXDNQ&amp;ust=143093430033615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www.google.es/url?sa=i&amp;rct=j&amp;q=&amp;esrc=s&amp;source=images&amp;cd=&amp;cad=rja&amp;uact=8&amp;ved=0CAcQjRw&amp;url=http://pekin.cervantes.es/FichasCultura/Ficha73223_64_1.htm&amp;ei=uftIVb_SNMblUbfZgVA&amp;bvm=bv.92291466,d.d24&amp;psig=AFQjCNFp7DTY0qMd1RPBX0ALT9E-NHlD2g&amp;ust=1430932785352559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google.es/url?sa=i&amp;rct=j&amp;q=&amp;esrc=s&amp;source=images&amp;cd=&amp;cad=rja&amp;uact=8&amp;ved=0CAcQjRw&amp;url=http://pixgood.com/b-braun-logo.html&amp;ei=bvtIVbPTOIT-UO6JgKgJ&amp;bvm=bv.92291466,d.d24&amp;psig=AFQjCNG2mqjyWkAmRqqO5K5VYZZ97-cDSg&amp;ust=1430932702693909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google.es/url?sa=i&amp;rct=j&amp;q=&amp;esrc=s&amp;source=images&amp;cd=&amp;cad=rja&amp;uact=8&amp;ved=0CAcQjRw&amp;url=http://prensa.bbva.com/view_manager.html?root%3D9927,9928,9935&amp;ei=q_pIVe6CGIHmUtOTgcgK&amp;bvm=bv.92291466,d.d24&amp;psig=AFQjCNG9oY14Qlm2lxYyr-1sVyB4Bo5qWg&amp;ust=1430932458672047" TargetMode="External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yperlink" Target="http://www.google.es/url?sa=i&amp;rct=j&amp;q=&amp;esrc=s&amp;source=images&amp;cd=&amp;cad=rja&amp;uact=8&amp;ved=0CAcQjRw&amp;url=http://www.youtube.com/watch?v%3D24dtE6dv_YM&amp;ei=6vxIVfCaCcOxUZTpgTg&amp;bvm=bv.92291466,d.d24&amp;psig=AFQjCNGql5c_2Rbf4jvvynzXpPYAQzZTcA&amp;ust=143093309696849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ogle.es/url?sa=i&amp;rct=j&amp;q=&amp;esrc=s&amp;source=images&amp;cd=&amp;cad=rja&amp;uact=8&amp;ved=0CAcQjRw&amp;url=http://areus.hu/adatintegracio/nagyvallalati-adatintegracio/&amp;ei=9vpIVYioLcL-UtjpgdgF&amp;bvm=bv.92291466,d.d24&amp;psig=AFQjCNFo1kEmZkOnWjfm6tu-KbXZyLOurA&amp;ust=1430932596751456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ZTIPO\FORMATOS%20Y%20FORMULARIOS\HOJA%20EQUITECS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 EQUITECSA.dotx</Template>
  <TotalTime>48</TotalTime>
  <Pages>1</Pages>
  <Words>13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Dark</Company>
  <LinksUpToDate>false</LinksUpToDate>
  <CharactersWithSpaces>260</CharactersWithSpaces>
  <SharedDoc>false</SharedDoc>
  <HLinks>
    <vt:vector size="6" baseType="variant">
      <vt:variant>
        <vt:i4>6488136</vt:i4>
      </vt:variant>
      <vt:variant>
        <vt:i4>0</vt:i4>
      </vt:variant>
      <vt:variant>
        <vt:i4>0</vt:i4>
      </vt:variant>
      <vt:variant>
        <vt:i4>5</vt:i4>
      </vt:variant>
      <vt:variant>
        <vt:lpwstr>mailto:proyectos@equitecsa.net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Maria</dc:creator>
  <cp:lastModifiedBy>User</cp:lastModifiedBy>
  <cp:revision>6</cp:revision>
  <dcterms:created xsi:type="dcterms:W3CDTF">2015-05-05T17:08:00Z</dcterms:created>
  <dcterms:modified xsi:type="dcterms:W3CDTF">2015-05-05T18:30:00Z</dcterms:modified>
</cp:coreProperties>
</file>